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C01AE" w14:textId="11D4177F" w:rsidR="00D077E9" w:rsidRDefault="007F5203" w:rsidP="00D70D02">
      <w:r>
        <w:rPr>
          <w:noProof/>
        </w:rPr>
        <mc:AlternateContent>
          <mc:Choice Requires="wpg">
            <w:drawing>
              <wp:anchor distT="0" distB="0" distL="114300" distR="114300" simplePos="0" relativeHeight="251664384" behindDoc="1" locked="0" layoutInCell="1" allowOverlap="1" wp14:anchorId="10961B09" wp14:editId="404A65CA">
                <wp:simplePos x="0" y="0"/>
                <wp:positionH relativeFrom="column">
                  <wp:posOffset>-1028434</wp:posOffset>
                </wp:positionH>
                <wp:positionV relativeFrom="paragraph">
                  <wp:posOffset>-1113495</wp:posOffset>
                </wp:positionV>
                <wp:extent cx="8229600" cy="10473070"/>
                <wp:effectExtent l="0" t="0" r="0" b="4445"/>
                <wp:wrapNone/>
                <wp:docPr id="9" name="Group 9"/>
                <wp:cNvGraphicFramePr/>
                <a:graphic xmlns:a="http://schemas.openxmlformats.org/drawingml/2006/main">
                  <a:graphicData uri="http://schemas.microsoft.com/office/word/2010/wordprocessingGroup">
                    <wpg:wgp>
                      <wpg:cNvGrpSpPr/>
                      <wpg:grpSpPr>
                        <a:xfrm>
                          <a:off x="0" y="0"/>
                          <a:ext cx="8229600" cy="10473070"/>
                          <a:chOff x="0" y="0"/>
                          <a:chExt cx="8229600" cy="10344150"/>
                        </a:xfrm>
                      </wpg:grpSpPr>
                      <wps:wsp>
                        <wps:cNvPr id="3" name="Rectangle 3" descr="white rectangle for text on cover"/>
                        <wps:cNvSpPr/>
                        <wps:spPr>
                          <a:xfrm>
                            <a:off x="0" y="0"/>
                            <a:ext cx="8229600" cy="10344150"/>
                          </a:xfrm>
                          <a:prstGeom prst="rect">
                            <a:avLst/>
                          </a:prstGeom>
                          <a:solidFill>
                            <a:srgbClr val="5863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7">
                            <a:extLst>
                              <a:ext uri="{28A0092B-C50C-407E-A947-70E740481C1C}">
                                <a14:useLocalDpi xmlns:a14="http://schemas.microsoft.com/office/drawing/2010/main" val="0"/>
                              </a:ext>
                            </a:extLst>
                          </a:blip>
                          <a:srcRect l="28881" t="25957" r="12154" b="15462"/>
                          <a:stretch/>
                        </pic:blipFill>
                        <pic:spPr bwMode="auto">
                          <a:xfrm>
                            <a:off x="304800" y="3203011"/>
                            <a:ext cx="7741920" cy="432490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130FEEA" id="Group 9" o:spid="_x0000_s1026" style="position:absolute;margin-left:-81pt;margin-top:-87.7pt;width:9in;height:824.65pt;z-index:-251652096;mso-height-relative:margin" coordsize="82296,10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">
                <v:rect id="Rectangle 3" o:spid="_x0000_s1027" alt="white rectangle for text on cover" style="position:absolute;width:82296;height:10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" fillcolor="#5863b8"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048;top:32030;width:77419;height:4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">
                  <v:imagedata r:id="rId8" o:title="" croptop="17011f" cropbottom="10133f" cropleft="18927f" cropright="7965f"/>
                </v:shape>
              </v:group>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30"/>
      </w:tblGrid>
      <w:tr w:rsidR="00D077E9" w14:paraId="11007897" w14:textId="77777777" w:rsidTr="00D077E9">
        <w:trPr>
          <w:trHeight w:val="1894"/>
        </w:trPr>
        <w:tc>
          <w:tcPr>
            <w:tcW w:w="5580" w:type="dxa"/>
            <w:tcBorders>
              <w:top w:val="nil"/>
              <w:left w:val="nil"/>
              <w:bottom w:val="nil"/>
              <w:right w:val="nil"/>
            </w:tcBorders>
          </w:tcPr>
          <w:p w14:paraId="4F89560A" w14:textId="13BEFA3A" w:rsidR="00D077E9" w:rsidRDefault="00D077E9" w:rsidP="00D077E9">
            <w:r>
              <w:rPr>
                <w:noProof/>
              </w:rPr>
              <mc:AlternateContent>
                <mc:Choice Requires="wps">
                  <w:drawing>
                    <wp:inline distT="0" distB="0" distL="0" distR="0" wp14:anchorId="4B3B6F92" wp14:editId="5957F31C">
                      <wp:extent cx="4591050" cy="1210614"/>
                      <wp:effectExtent l="0" t="0" r="0" b="0"/>
                      <wp:docPr id="8" name="Text Box 8"/>
                      <wp:cNvGraphicFramePr/>
                      <a:graphic xmlns:a="http://schemas.openxmlformats.org/drawingml/2006/main">
                        <a:graphicData uri="http://schemas.microsoft.com/office/word/2010/wordprocessingShape">
                          <wps:wsp>
                            <wps:cNvSpPr txBox="1"/>
                            <wps:spPr>
                              <a:xfrm>
                                <a:off x="0" y="0"/>
                                <a:ext cx="4591050" cy="1210614"/>
                              </a:xfrm>
                              <a:prstGeom prst="rect">
                                <a:avLst/>
                              </a:prstGeom>
                              <a:noFill/>
                              <a:ln w="6350">
                                <a:noFill/>
                              </a:ln>
                            </wps:spPr>
                            <wps:txbx>
                              <w:txbxContent>
                                <w:p w14:paraId="7C0B6F79" w14:textId="103B5D5F" w:rsidR="00D077E9" w:rsidRPr="00D86945" w:rsidRDefault="007F5203" w:rsidP="00D077E9">
                                  <w:pPr>
                                    <w:pStyle w:val="Title"/>
                                  </w:pPr>
                                  <w:r>
                                    <w:t>Report of gLOCAL Evaluation Event</w:t>
                                  </w:r>
                                </w:p>
                                <w:p w14:paraId="5DC07C33" w14:textId="2153B508" w:rsidR="00D077E9" w:rsidRPr="00D86945" w:rsidRDefault="00D077E9" w:rsidP="00D077E9">
                                  <w:pPr>
                                    <w:pStyle w:val="Title"/>
                                    <w:spacing w:after="0"/>
                                  </w:pPr>
                                  <w:r w:rsidRPr="00D86945">
                                    <w:t>20</w:t>
                                  </w:r>
                                  <w:r w:rsidR="007F5203">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3B6F92" id="_x0000_t202" coordsize="21600,21600" o:spt="202" path="m,l,21600r21600,l21600,xe">
                      <v:stroke joinstyle="miter"/>
                      <v:path gradientshapeok="t" o:connecttype="rect"/>
                    </v:shapetype>
                    <v:shape id="Text Box 8" o:spid="_x0000_s1026" type="#_x0000_t202" style="width:361.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" filled="f" stroked="f" strokeweight=".5pt">
                      <v:textbox>
                        <w:txbxContent>
                          <w:p w14:paraId="7C0B6F79" w14:textId="103B5D5F" w:rsidR="00D077E9" w:rsidRPr="00D86945" w:rsidRDefault="007F5203" w:rsidP="00D077E9">
                            <w:pPr>
                              <w:pStyle w:val="Title"/>
                            </w:pPr>
                            <w:r>
                              <w:t>Report of gLOCAL Evaluation Event</w:t>
                            </w:r>
                          </w:p>
                          <w:p w14:paraId="5DC07C33" w14:textId="2153B508" w:rsidR="00D077E9" w:rsidRPr="00D86945" w:rsidRDefault="00D077E9" w:rsidP="00D077E9">
                            <w:pPr>
                              <w:pStyle w:val="Title"/>
                              <w:spacing w:after="0"/>
                            </w:pPr>
                            <w:r w:rsidRPr="00D86945">
                              <w:t>20</w:t>
                            </w:r>
                            <w:r w:rsidR="007F5203">
                              <w:t>21</w:t>
                            </w:r>
                          </w:p>
                        </w:txbxContent>
                      </v:textbox>
                      <w10:anchorlock/>
                    </v:shape>
                  </w:pict>
                </mc:Fallback>
              </mc:AlternateContent>
            </w:r>
          </w:p>
          <w:p w14:paraId="62B691B3" w14:textId="35A1E2A7" w:rsidR="00D077E9" w:rsidRDefault="00D077E9" w:rsidP="00D077E9"/>
        </w:tc>
      </w:tr>
      <w:tr w:rsidR="00D077E9" w14:paraId="70DB9959" w14:textId="77777777" w:rsidTr="00D077E9">
        <w:trPr>
          <w:trHeight w:val="7636"/>
        </w:trPr>
        <w:tc>
          <w:tcPr>
            <w:tcW w:w="5580" w:type="dxa"/>
            <w:tcBorders>
              <w:top w:val="nil"/>
              <w:left w:val="nil"/>
              <w:bottom w:val="nil"/>
              <w:right w:val="nil"/>
            </w:tcBorders>
          </w:tcPr>
          <w:p w14:paraId="5A1EF64C" w14:textId="5BD66CAD" w:rsidR="00D077E9" w:rsidRDefault="00D077E9" w:rsidP="00D077E9">
            <w:pPr>
              <w:rPr>
                <w:noProof/>
              </w:rPr>
            </w:pPr>
          </w:p>
        </w:tc>
      </w:tr>
      <w:tr w:rsidR="00D077E9" w14:paraId="774BEDB7" w14:textId="77777777" w:rsidTr="00D077E9">
        <w:trPr>
          <w:trHeight w:val="2171"/>
        </w:trPr>
        <w:tc>
          <w:tcPr>
            <w:tcW w:w="5580" w:type="dxa"/>
            <w:tcBorders>
              <w:top w:val="nil"/>
              <w:left w:val="nil"/>
              <w:bottom w:val="nil"/>
              <w:right w:val="nil"/>
            </w:tcBorders>
          </w:tcPr>
          <w:p w14:paraId="3396E012" w14:textId="0A933A22" w:rsidR="00D077E9" w:rsidRDefault="00D077E9" w:rsidP="00D077E9"/>
          <w:p w14:paraId="3E1EEC61" w14:textId="1E80E8D4" w:rsidR="00D077E9" w:rsidRDefault="00D077E9" w:rsidP="00D077E9">
            <w:pPr>
              <w:rPr>
                <w:noProof/>
                <w:sz w:val="10"/>
                <w:szCs w:val="10"/>
              </w:rPr>
            </w:pPr>
          </w:p>
          <w:p w14:paraId="435F16E9" w14:textId="77777777" w:rsidR="00D077E9" w:rsidRDefault="00D077E9" w:rsidP="00D077E9">
            <w:pPr>
              <w:rPr>
                <w:noProof/>
                <w:sz w:val="10"/>
                <w:szCs w:val="10"/>
              </w:rPr>
            </w:pPr>
          </w:p>
          <w:p w14:paraId="31FEC209" w14:textId="77777777" w:rsidR="00D077E9" w:rsidRDefault="00D077E9" w:rsidP="00D077E9">
            <w:pPr>
              <w:rPr>
                <w:noProof/>
                <w:sz w:val="10"/>
                <w:szCs w:val="10"/>
              </w:rPr>
            </w:pPr>
          </w:p>
          <w:p w14:paraId="608206CE" w14:textId="77777777" w:rsidR="00D077E9" w:rsidRPr="00D86945" w:rsidRDefault="00D077E9" w:rsidP="007F5203">
            <w:pPr>
              <w:rPr>
                <w:noProof/>
                <w:sz w:val="10"/>
                <w:szCs w:val="10"/>
              </w:rPr>
            </w:pPr>
          </w:p>
        </w:tc>
      </w:tr>
    </w:tbl>
    <w:p w14:paraId="36EB805D" w14:textId="415F36F1" w:rsidR="00D077E9" w:rsidRDefault="00D077E9">
      <w:pPr>
        <w:spacing w:after="200"/>
      </w:pPr>
      <w:r>
        <w:br w:type="page"/>
      </w:r>
    </w:p>
    <w:p w14:paraId="03A8456F" w14:textId="7BA29868" w:rsidR="00D077E9" w:rsidRPr="00C63A05" w:rsidRDefault="00054E83" w:rsidP="00C318DA">
      <w:pPr>
        <w:pStyle w:val="Heading1"/>
        <w:numPr>
          <w:ilvl w:val="0"/>
          <w:numId w:val="2"/>
        </w:numPr>
        <w:rPr>
          <w:color w:val="5863B8"/>
        </w:rPr>
      </w:pPr>
      <w:r w:rsidRPr="00C63A05">
        <w:rPr>
          <w:color w:val="5863B8"/>
        </w:rPr>
        <w:lastRenderedPageBreak/>
        <w:t>Introduction</w:t>
      </w:r>
    </w:p>
    <w:tbl>
      <w:tblPr>
        <w:tblW w:w="10065" w:type="dxa"/>
        <w:tblInd w:w="40" w:type="dxa"/>
        <w:tblCellMar>
          <w:left w:w="0" w:type="dxa"/>
          <w:right w:w="0" w:type="dxa"/>
        </w:tblCellMar>
        <w:tblLook w:val="0000" w:firstRow="0" w:lastRow="0" w:firstColumn="0" w:lastColumn="0" w:noHBand="0" w:noVBand="0"/>
      </w:tblPr>
      <w:tblGrid>
        <w:gridCol w:w="10440"/>
      </w:tblGrid>
      <w:tr w:rsidR="00D077E9" w14:paraId="16AA3039" w14:textId="77777777" w:rsidTr="00C63A05">
        <w:trPr>
          <w:trHeight w:val="3939"/>
        </w:trPr>
        <w:tc>
          <w:tcPr>
            <w:tcW w:w="10065" w:type="dxa"/>
          </w:tcPr>
          <w:p w14:paraId="624A519F" w14:textId="575DB256" w:rsidR="00DF027C" w:rsidRDefault="00DF027C" w:rsidP="00DF027C"/>
          <w:p w14:paraId="582A205E" w14:textId="580A9A1D" w:rsidR="00DF027C" w:rsidRDefault="00FC5512" w:rsidP="00FC5512">
            <w:pPr>
              <w:pStyle w:val="Content"/>
              <w:jc w:val="both"/>
            </w:pPr>
            <w:r w:rsidRPr="00FC5512">
              <w:t>Several countries around the world celebrated the gLOCAL Evaluation Week from 31st May to 4th June 2021 with a focus on the theme ‘Building Forward Better’.  Global Evaluation Initiative (GEI), a multi-donor trust-funded program, in partnership with local and global partners convenes the gLOCAL Evaluation week annually. The event aims to promote knowledge-sharing and networking on monitoring and evaluation to enhance evidence-based policymaking and improved development outcomes. The gLOCAL Evaluation Week was launched in 2019 as a dedicated week for promoting global knowledge and experience sharing related to monitoring and evaluation.</w:t>
            </w:r>
          </w:p>
          <w:p w14:paraId="29C72DAB" w14:textId="592FB882" w:rsidR="000D7B5C" w:rsidRDefault="000D7B5C" w:rsidP="00FC5512">
            <w:pPr>
              <w:pStyle w:val="Content"/>
              <w:jc w:val="both"/>
            </w:pPr>
          </w:p>
          <w:p w14:paraId="64D5CFC1" w14:textId="4F687502" w:rsidR="000D7B5C" w:rsidRPr="00C63A05" w:rsidRDefault="000D7B5C" w:rsidP="00C318DA">
            <w:pPr>
              <w:pStyle w:val="Heading1"/>
              <w:numPr>
                <w:ilvl w:val="0"/>
                <w:numId w:val="2"/>
              </w:numPr>
              <w:rPr>
                <w:color w:val="5863B8"/>
              </w:rPr>
            </w:pPr>
            <w:r w:rsidRPr="00C63A05">
              <w:rPr>
                <w:color w:val="5863B8"/>
              </w:rPr>
              <w:t>Webinar Proceedings</w:t>
            </w:r>
          </w:p>
          <w:p w14:paraId="79900862" w14:textId="77777777" w:rsidR="000D7B5C" w:rsidRDefault="000D7B5C" w:rsidP="000D7B5C">
            <w:pPr>
              <w:pStyle w:val="Content"/>
              <w:jc w:val="both"/>
            </w:pPr>
            <w:r>
              <w:t xml:space="preserve">New Nigeria Foundation’s proposal was among the successful proposals approved to host the gLOCAL event in Nigeria. The Foundation proposed to promote knowledge and experience sharing on Participatory Stakeholder Evaluation (PSE) method. The event was held on Wednesday, 2nd June 2021, involving a webinar comprising a training and panel discussion on Participatory Stakeholder Evaluation (PSE) method. A total of 193 people registered for the event, while 63 people participated in the event. Participants that registered comprised 46.6% females and 52.8% males from different sectors such as civil society, private sector, government, academia and research institutions. The virtual event lasted about 2.5-hours and was transmitted live through the zoom platform and streamed on NNF’s YouTube channel.  </w:t>
            </w:r>
          </w:p>
          <w:p w14:paraId="51605DEE" w14:textId="77777777" w:rsidR="00DF027C" w:rsidRDefault="00DF027C" w:rsidP="000D7B5C">
            <w:pPr>
              <w:pStyle w:val="Content"/>
              <w:jc w:val="both"/>
            </w:pPr>
          </w:p>
          <w:p w14:paraId="12857070" w14:textId="77777777" w:rsidR="000D7B5C" w:rsidRDefault="000D7B5C" w:rsidP="000D7B5C">
            <w:pPr>
              <w:pStyle w:val="Content"/>
              <w:jc w:val="both"/>
            </w:pPr>
            <w:r>
              <w:t xml:space="preserve">In the first session, Prof. Obafemi Ajibola, Managing Director of NNF, facilitated the training on Participatory Stakeholder Evaluation (PSE). Participants learnt approaches for conducting participatory evaluation; advantages and disadvantages of using PSE; process for undertaking PSE, critical decisions to be made on the PSE process and requirements for successful implementation of PSE.  </w:t>
            </w:r>
          </w:p>
          <w:p w14:paraId="3F82F2EE" w14:textId="77777777" w:rsidR="000D7B5C" w:rsidRDefault="000D7B5C" w:rsidP="00DF027C">
            <w:pPr>
              <w:pStyle w:val="Content"/>
            </w:pPr>
          </w:p>
          <w:p w14:paraId="76EE5F57" w14:textId="77777777" w:rsidR="004036A7" w:rsidRPr="004036A7" w:rsidRDefault="004036A7" w:rsidP="004036A7"/>
          <w:p w14:paraId="2A9AFB5F" w14:textId="3BB702AC" w:rsidR="004036A7" w:rsidRPr="004036A7" w:rsidRDefault="004036A7" w:rsidP="004036A7">
            <w:pPr>
              <w:jc w:val="center"/>
            </w:pPr>
          </w:p>
        </w:tc>
      </w:tr>
      <w:tr w:rsidR="00DF027C" w14:paraId="60AE638E" w14:textId="77777777" w:rsidTr="00C63A05">
        <w:trPr>
          <w:trHeight w:val="6589"/>
        </w:trPr>
        <w:tc>
          <w:tcPr>
            <w:tcW w:w="10065" w:type="dxa"/>
          </w:tcPr>
          <w:p w14:paraId="30CE42A8" w14:textId="0CF59778" w:rsidR="002413BF" w:rsidRDefault="002413BF" w:rsidP="00C318DA">
            <w:pPr>
              <w:pStyle w:val="Content"/>
              <w:jc w:val="both"/>
            </w:pPr>
            <w:r>
              <w:rPr>
                <w:rFonts w:cstheme="minorHAnsi"/>
                <w:b/>
                <w:bCs/>
                <w:noProof/>
                <w:color w:val="7030A0"/>
              </w:rPr>
              <w:lastRenderedPageBreak/>
              <mc:AlternateContent>
                <mc:Choice Requires="wpg">
                  <w:drawing>
                    <wp:anchor distT="0" distB="0" distL="114300" distR="114300" simplePos="0" relativeHeight="251666432" behindDoc="0" locked="0" layoutInCell="1" allowOverlap="1" wp14:anchorId="434C03A5" wp14:editId="0BDF93D2">
                      <wp:simplePos x="0" y="0"/>
                      <wp:positionH relativeFrom="column">
                        <wp:posOffset>111760</wp:posOffset>
                      </wp:positionH>
                      <wp:positionV relativeFrom="paragraph">
                        <wp:posOffset>253365</wp:posOffset>
                      </wp:positionV>
                      <wp:extent cx="5753100" cy="4388485"/>
                      <wp:effectExtent l="95250" t="76200" r="114300" b="145415"/>
                      <wp:wrapSquare wrapText="bothSides"/>
                      <wp:docPr id="19" name="Group 19"/>
                      <wp:cNvGraphicFramePr/>
                      <a:graphic xmlns:a="http://schemas.openxmlformats.org/drawingml/2006/main">
                        <a:graphicData uri="http://schemas.microsoft.com/office/word/2010/wordprocessingGroup">
                          <wpg:wgp>
                            <wpg:cNvGrpSpPr/>
                            <wpg:grpSpPr>
                              <a:xfrm>
                                <a:off x="0" y="0"/>
                                <a:ext cx="5753100" cy="4388485"/>
                                <a:chOff x="0" y="0"/>
                                <a:chExt cx="3742690" cy="3493699"/>
                              </a:xfrm>
                              <a:solidFill>
                                <a:srgbClr val="8893E4"/>
                              </a:solidFill>
                            </wpg:grpSpPr>
                            <pic:pic xmlns:pic14="http://schemas.microsoft.com/office/drawing/2010/picture" xmlns:pic="http://schemas.openxmlformats.org/drawingml/2006/picture" mc:Ignorable="pic14">
                              <pic:nvPicPr>
                                <pic:cNvPr id="20" name="Picture 20"/>
                                <pic:cNvPicPr>
                                  <a:picLocks noChangeAspect="1"/>
                                </pic:cNvPicPr>
                              </pic:nvPicPr>
                              <pic:blipFill rotWithShape="1">
                                <a:blip r:embed="rId9">
                                  <a:extLst>
                                    <a:ext uri="{28A0092B-C50C-407E-A947-70E740481C1C}">
                                      <a14:useLocalDpi xmlns:a14="http://schemas.microsoft.com/office/drawing/2010/main" val="0"/>
                                    </a:ext>
                                  </a:extLst>
                                </a:blip>
                                <a:srcRect l="23879" t="13113" r="32692" b="21819"/>
                                <a:stretch/>
                              </pic:blipFill>
                              <pic:spPr bwMode="auto">
                                <a:xfrm>
                                  <a:off x="0" y="0"/>
                                  <a:ext cx="3742690" cy="3152775"/>
                                </a:xfrm>
                                <a:prstGeom prst="rect">
                                  <a:avLst/>
                                </a:prstGeom>
                                <a:grpFill/>
                                <a:ln/>
                                <a:extLst>
                                  <a:ext uri="{53640926-AAD7-44D8-BBD7-CCE9431645EC}">
                                    <a14:shadowObscured xmlns:a14="http://schemas.microsoft.com/office/drawing/2010/main"/>
                                  </a:ext>
                                </a:extLst>
                              </pic:spPr>
                              <pic14:style>
                                <a:lnRef idx="1">
                                  <a:schemeClr val="accent6"/>
                                </a:lnRef>
                                <a:fillRef idx="3">
                                  <a:schemeClr val="accent6"/>
                                </a:fillRef>
                                <a:effectRef idx="2">
                                  <a:schemeClr val="accent6"/>
                                </a:effectRef>
                                <a:fontRef idx="minor">
                                  <a:schemeClr val="lt1"/>
                                </a:fontRef>
                              </pic14:style>
                            </pic:pic>
                            <wps:wsp>
                              <wps:cNvPr id="21" name="Text Box 21"/>
                              <wps:cNvSpPr txBox="1"/>
                              <wps:spPr>
                                <a:xfrm>
                                  <a:off x="0" y="3183148"/>
                                  <a:ext cx="3741851" cy="310551"/>
                                </a:xfrm>
                                <a:prstGeom prst="rect">
                                  <a:avLst/>
                                </a:prstGeom>
                                <a:grpFill/>
                                <a:ln/>
                              </wps:spPr>
                              <wps:style>
                                <a:lnRef idx="1">
                                  <a:schemeClr val="accent6"/>
                                </a:lnRef>
                                <a:fillRef idx="3">
                                  <a:schemeClr val="accent6"/>
                                </a:fillRef>
                                <a:effectRef idx="2">
                                  <a:schemeClr val="accent6"/>
                                </a:effectRef>
                                <a:fontRef idx="minor">
                                  <a:schemeClr val="lt1"/>
                                </a:fontRef>
                              </wps:style>
                              <wps:txbx>
                                <w:txbxContent>
                                  <w:p w14:paraId="6E619D99" w14:textId="77777777" w:rsidR="002413BF" w:rsidRPr="001D554E" w:rsidRDefault="002413BF" w:rsidP="002413BF">
                                    <w:pPr>
                                      <w:rPr>
                                        <w:bCs/>
                                      </w:rPr>
                                    </w:pPr>
                                    <w:r w:rsidRPr="001D554E">
                                      <w:rPr>
                                        <w:bCs/>
                                        <w:sz w:val="24"/>
                                      </w:rPr>
                                      <w:t>Screenshot of gLOCAL Tweets</w:t>
                                    </w:r>
                                  </w:p>
                                  <w:p w14:paraId="31E7F98F" w14:textId="77777777" w:rsidR="002413BF" w:rsidRDefault="002413BF" w:rsidP="00241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C03A5" id="Group 19" o:spid="_x0000_s1027" style="position:absolute;left:0;text-align:left;margin-left:8.8pt;margin-top:19.95pt;width:453pt;height:345.55pt;z-index:251666432;mso-position-horizontal-relative:text;mso-position-vertical-relative:text;mso-width-relative:margin;mso-height-relative:margin" coordsize="37426,3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">
                      <v:shape id="Picture 20" o:spid="_x0000_s1028" type="#_x0000_t75" style="position:absolute;width:37426;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">
                        <v:imagedata r:id="rId10" o:title="" croptop="8594f" cropbottom="14299f" cropleft="15649f" cropright="21425f"/>
                        <v:shadow on="t" color="black" opacity="40092f" origin=",.5" offset="0,3pt"/>
                      </v:shape>
                      <v:shape id="Text Box 21" o:spid="_x0000_s1029" type="#_x0000_t202" style="position:absolute;top:31831;width:3741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" filled="f" strokecolor="#34aba2 [3209]" strokeweight="1pt">
                        <v:shadow on="t" color="black" opacity="40092f" origin=",.5" offset="0,3pt"/>
                        <v:textbox>
                          <w:txbxContent>
                            <w:p w14:paraId="6E619D99" w14:textId="77777777" w:rsidR="002413BF" w:rsidRPr="001D554E" w:rsidRDefault="002413BF" w:rsidP="002413BF">
                              <w:pPr>
                                <w:rPr>
                                  <w:bCs/>
                                </w:rPr>
                              </w:pPr>
                              <w:r w:rsidRPr="001D554E">
                                <w:rPr>
                                  <w:bCs/>
                                  <w:sz w:val="24"/>
                                </w:rPr>
                                <w:t>Screenshot of gLOCAL Tweets</w:t>
                              </w:r>
                            </w:p>
                            <w:p w14:paraId="31E7F98F" w14:textId="77777777" w:rsidR="002413BF" w:rsidRDefault="002413BF" w:rsidP="002413BF"/>
                          </w:txbxContent>
                        </v:textbox>
                      </v:shape>
                      <w10:wrap type="square"/>
                    </v:group>
                  </w:pict>
                </mc:Fallback>
              </mc:AlternateContent>
            </w:r>
          </w:p>
          <w:p w14:paraId="70388317" w14:textId="6E7E69B3" w:rsidR="002413BF" w:rsidRDefault="002413BF" w:rsidP="00C318DA">
            <w:pPr>
              <w:pStyle w:val="Content"/>
              <w:jc w:val="both"/>
            </w:pPr>
          </w:p>
          <w:p w14:paraId="72824BAD" w14:textId="27F436DC" w:rsidR="002413BF" w:rsidRDefault="002413BF" w:rsidP="00C318DA">
            <w:pPr>
              <w:pStyle w:val="Content"/>
              <w:jc w:val="both"/>
            </w:pPr>
          </w:p>
          <w:p w14:paraId="4DE1A255" w14:textId="41F5ACCF" w:rsidR="002413BF" w:rsidRDefault="002413BF" w:rsidP="00C318DA">
            <w:pPr>
              <w:pStyle w:val="Content"/>
              <w:jc w:val="both"/>
            </w:pPr>
          </w:p>
          <w:p w14:paraId="5BEC8CD0" w14:textId="245C88B7" w:rsidR="002413BF" w:rsidRDefault="002413BF" w:rsidP="00C318DA">
            <w:pPr>
              <w:pStyle w:val="Content"/>
              <w:jc w:val="both"/>
            </w:pPr>
          </w:p>
          <w:p w14:paraId="46FC5D71" w14:textId="77777777" w:rsidR="002413BF" w:rsidRDefault="002413BF" w:rsidP="00C318DA">
            <w:pPr>
              <w:pStyle w:val="Content"/>
              <w:jc w:val="both"/>
            </w:pPr>
          </w:p>
          <w:p w14:paraId="5316ABA0" w14:textId="77777777" w:rsidR="002413BF" w:rsidRDefault="002413BF" w:rsidP="00C318DA">
            <w:pPr>
              <w:pStyle w:val="Content"/>
              <w:jc w:val="both"/>
            </w:pPr>
          </w:p>
          <w:p w14:paraId="7DEF93E4" w14:textId="77777777" w:rsidR="002413BF" w:rsidRDefault="002413BF" w:rsidP="00C318DA">
            <w:pPr>
              <w:pStyle w:val="Content"/>
              <w:jc w:val="both"/>
            </w:pPr>
          </w:p>
          <w:p w14:paraId="65E9D49E" w14:textId="77777777" w:rsidR="002413BF" w:rsidRDefault="002413BF" w:rsidP="00C318DA">
            <w:pPr>
              <w:pStyle w:val="Content"/>
              <w:jc w:val="both"/>
            </w:pPr>
          </w:p>
          <w:p w14:paraId="3A433E00" w14:textId="77777777" w:rsidR="002413BF" w:rsidRDefault="002413BF" w:rsidP="00C318DA">
            <w:pPr>
              <w:pStyle w:val="Content"/>
              <w:jc w:val="both"/>
            </w:pPr>
          </w:p>
          <w:p w14:paraId="796971C3" w14:textId="77777777" w:rsidR="002413BF" w:rsidRDefault="002413BF" w:rsidP="00C318DA">
            <w:pPr>
              <w:pStyle w:val="Content"/>
              <w:jc w:val="both"/>
            </w:pPr>
          </w:p>
          <w:p w14:paraId="376878E2" w14:textId="77777777" w:rsidR="002413BF" w:rsidRDefault="002413BF" w:rsidP="00C318DA">
            <w:pPr>
              <w:pStyle w:val="Content"/>
              <w:jc w:val="both"/>
            </w:pPr>
          </w:p>
          <w:p w14:paraId="14563DB3" w14:textId="77777777" w:rsidR="002413BF" w:rsidRDefault="002413BF" w:rsidP="00C318DA">
            <w:pPr>
              <w:pStyle w:val="Content"/>
              <w:jc w:val="both"/>
            </w:pPr>
          </w:p>
          <w:p w14:paraId="7D6F0A67" w14:textId="77777777" w:rsidR="002413BF" w:rsidRDefault="002413BF" w:rsidP="00C318DA">
            <w:pPr>
              <w:pStyle w:val="Content"/>
              <w:jc w:val="both"/>
            </w:pPr>
          </w:p>
          <w:p w14:paraId="162E18FF" w14:textId="77777777" w:rsidR="002413BF" w:rsidRDefault="002413BF" w:rsidP="00C318DA">
            <w:pPr>
              <w:pStyle w:val="Content"/>
              <w:jc w:val="both"/>
            </w:pPr>
          </w:p>
          <w:p w14:paraId="66AD9343" w14:textId="77777777" w:rsidR="002413BF" w:rsidRDefault="002413BF" w:rsidP="00C318DA">
            <w:pPr>
              <w:pStyle w:val="Content"/>
              <w:jc w:val="both"/>
            </w:pPr>
          </w:p>
          <w:p w14:paraId="4E502431" w14:textId="77777777" w:rsidR="002413BF" w:rsidRDefault="002413BF" w:rsidP="00C318DA">
            <w:pPr>
              <w:pStyle w:val="Content"/>
              <w:jc w:val="both"/>
            </w:pPr>
          </w:p>
          <w:p w14:paraId="768BDBDD" w14:textId="77777777" w:rsidR="002413BF" w:rsidRDefault="002413BF" w:rsidP="00C318DA">
            <w:pPr>
              <w:pStyle w:val="Content"/>
              <w:jc w:val="both"/>
            </w:pPr>
          </w:p>
          <w:p w14:paraId="0D4560FD" w14:textId="77777777" w:rsidR="002413BF" w:rsidRDefault="002413BF" w:rsidP="00C318DA">
            <w:pPr>
              <w:pStyle w:val="Content"/>
              <w:jc w:val="both"/>
            </w:pPr>
          </w:p>
          <w:p w14:paraId="426D18EA" w14:textId="77777777" w:rsidR="002413BF" w:rsidRDefault="002413BF" w:rsidP="00C318DA">
            <w:pPr>
              <w:pStyle w:val="Content"/>
              <w:jc w:val="both"/>
            </w:pPr>
          </w:p>
          <w:p w14:paraId="64903CAF" w14:textId="1F974AF9" w:rsidR="00C63A05" w:rsidRDefault="00C63A05" w:rsidP="00C318DA">
            <w:pPr>
              <w:pStyle w:val="Content"/>
              <w:jc w:val="both"/>
            </w:pPr>
            <w:r>
              <w:t>The second session featured a panel discussion involving three panellists who shared experiences on the use and benefits of the PSE method. The panellists were Mr Sam Daibo (Area Manager, Policy Government and Public Affairs Field Operations, Chevron Nigeria Limited); Dr Dara Akala (Executive Director, Foundation for Partnership Initiatives in the Niger Delta); and Mrs Olayide Adesanya (Deputy Director and Head of Programmes, New Nigeria Foundation). NNF’s Bunmi Olatunde (Deputy Director) moderated the virtual event. Panellists spoke about their organizations’ rationale for choosing the PSE method, how different stakeholders (government, CSOs</w:t>
            </w:r>
            <w:r w:rsidR="001765B1">
              <w:t>,</w:t>
            </w:r>
            <w:r>
              <w:t xml:space="preserve"> development practitioners, private sectors, academic and research institutions) benefit from adopting PSE, and examples of ways their organisations benefited from using PSE and the challenges experienced. </w:t>
            </w:r>
          </w:p>
          <w:p w14:paraId="0C74F213" w14:textId="77777777" w:rsidR="00C63A05" w:rsidRDefault="00C63A05" w:rsidP="00C63A05">
            <w:pPr>
              <w:pStyle w:val="Content"/>
            </w:pPr>
          </w:p>
          <w:p w14:paraId="7D7776F9" w14:textId="77777777" w:rsidR="00C63A05" w:rsidRDefault="00C63A05" w:rsidP="00C63A05">
            <w:pPr>
              <w:pStyle w:val="Content"/>
            </w:pPr>
          </w:p>
          <w:p w14:paraId="6B1C37E0" w14:textId="77777777" w:rsidR="00C63A05" w:rsidRDefault="00C63A05" w:rsidP="00C63A05">
            <w:pPr>
              <w:pStyle w:val="Content"/>
            </w:pPr>
          </w:p>
          <w:p w14:paraId="34986B4F" w14:textId="227AE1A9" w:rsidR="00C63A05" w:rsidRDefault="004C6B50" w:rsidP="00C63A05">
            <w:pPr>
              <w:pStyle w:val="Content"/>
            </w:pPr>
            <w:r>
              <w:rPr>
                <w:noProof/>
              </w:rPr>
              <w:lastRenderedPageBreak/>
              <w:drawing>
                <wp:inline distT="0" distB="0" distL="0" distR="0" wp14:anchorId="5F2FD687" wp14:editId="17493A34">
                  <wp:extent cx="6008915" cy="2784588"/>
                  <wp:effectExtent l="304800" t="304800" r="316230" b="320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47" t="30018" r="31327" b="40291"/>
                          <a:stretch/>
                        </pic:blipFill>
                        <pic:spPr bwMode="auto">
                          <a:xfrm>
                            <a:off x="0" y="0"/>
                            <a:ext cx="6046620" cy="28020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666DB6" w14:textId="77777777" w:rsidR="00C8117A" w:rsidRDefault="00C8117A" w:rsidP="00C63A05">
            <w:pPr>
              <w:pStyle w:val="Content"/>
            </w:pPr>
          </w:p>
          <w:p w14:paraId="0060E99D" w14:textId="77777777" w:rsidR="008101FB" w:rsidRDefault="00C63A05" w:rsidP="00A157AE">
            <w:pPr>
              <w:pStyle w:val="Content"/>
              <w:jc w:val="both"/>
            </w:pPr>
            <w:r>
              <w:t xml:space="preserve">Participants who had implemented the PSE method were also encouraged to participate in discussions on building forward better using the PSE method and how PSE can be conducted post-COVID-19.  </w:t>
            </w:r>
          </w:p>
          <w:p w14:paraId="08F59FC4" w14:textId="77777777" w:rsidR="008101FB" w:rsidRDefault="008101FB" w:rsidP="00A157AE">
            <w:pPr>
              <w:pStyle w:val="Content"/>
              <w:jc w:val="both"/>
            </w:pPr>
          </w:p>
          <w:p w14:paraId="07BA37D9" w14:textId="20EEEC8D" w:rsidR="00C63A05" w:rsidRDefault="00C63A05" w:rsidP="00A157AE">
            <w:pPr>
              <w:pStyle w:val="Content"/>
              <w:jc w:val="both"/>
            </w:pPr>
            <w:r>
              <w:t>The audience also participated in the question-and-answer session. The panellists took turns answering participants’ questions which included the following:</w:t>
            </w:r>
          </w:p>
          <w:p w14:paraId="0DFD2C31" w14:textId="0A7FDBA7" w:rsidR="00C63A05" w:rsidRDefault="00C63A05" w:rsidP="001978AA">
            <w:pPr>
              <w:pStyle w:val="Content"/>
              <w:numPr>
                <w:ilvl w:val="0"/>
                <w:numId w:val="8"/>
              </w:numPr>
              <w:jc w:val="both"/>
            </w:pPr>
            <w:r>
              <w:t>How can you get stakeholders that are rural farmers to participate in the PSE process since they are more interested in the project benefits rather than the processes involved in project management?</w:t>
            </w:r>
          </w:p>
          <w:p w14:paraId="44951BA8" w14:textId="793AC063" w:rsidR="00C63A05" w:rsidRDefault="00C63A05" w:rsidP="001978AA">
            <w:pPr>
              <w:pStyle w:val="Content"/>
              <w:numPr>
                <w:ilvl w:val="0"/>
                <w:numId w:val="8"/>
              </w:numPr>
              <w:jc w:val="both"/>
            </w:pPr>
            <w:r>
              <w:t>What are the critical factors to considering when preparing for the planning workshop?</w:t>
            </w:r>
          </w:p>
          <w:p w14:paraId="2837D956" w14:textId="5DF39AE3" w:rsidR="001978AA" w:rsidRDefault="00C63A05" w:rsidP="001978AA">
            <w:pPr>
              <w:pStyle w:val="Content"/>
              <w:numPr>
                <w:ilvl w:val="0"/>
                <w:numId w:val="8"/>
              </w:numPr>
              <w:jc w:val="both"/>
            </w:pPr>
            <w:r>
              <w:t>Is it mandatory to share the PSE report with all stakeholders? How can PSE implementers bridge the gap between data analysis and when the report will be shared with the stakeholders?</w:t>
            </w:r>
          </w:p>
          <w:p w14:paraId="310030E2" w14:textId="32880BC2" w:rsidR="00C63A05" w:rsidRDefault="00C63A05" w:rsidP="001978AA">
            <w:pPr>
              <w:pStyle w:val="Content"/>
              <w:numPr>
                <w:ilvl w:val="0"/>
                <w:numId w:val="8"/>
              </w:numPr>
              <w:jc w:val="both"/>
            </w:pPr>
            <w:r>
              <w:t>In promoting rural economy via agribusiness, how does PSE apply?</w:t>
            </w:r>
          </w:p>
          <w:p w14:paraId="1E50E51F" w14:textId="6AC238FD" w:rsidR="00DF027C" w:rsidRPr="00DF027C" w:rsidRDefault="00DF027C" w:rsidP="00DF027C">
            <w:pPr>
              <w:pStyle w:val="Content"/>
            </w:pPr>
          </w:p>
          <w:p w14:paraId="20728DB6" w14:textId="77777777" w:rsidR="00DF027C" w:rsidRDefault="00DF027C" w:rsidP="00DF027C">
            <w:pPr>
              <w:pStyle w:val="Content"/>
            </w:pPr>
          </w:p>
          <w:p w14:paraId="290A277A" w14:textId="733DE7DA" w:rsidR="00DF027C" w:rsidRDefault="00DF027C" w:rsidP="00DF027C">
            <w:pPr>
              <w:pStyle w:val="Content"/>
              <w:rPr>
                <w:i/>
                <w:sz w:val="36"/>
              </w:rPr>
            </w:pPr>
          </w:p>
          <w:p w14:paraId="05992F0B" w14:textId="3ECB4B2E" w:rsidR="00DF027C" w:rsidRDefault="00DF027C" w:rsidP="00DF027C">
            <w:pPr>
              <w:pStyle w:val="Content"/>
              <w:rPr>
                <w:i/>
                <w:sz w:val="36"/>
              </w:rPr>
            </w:pPr>
          </w:p>
        </w:tc>
      </w:tr>
    </w:tbl>
    <w:p w14:paraId="25E9FC91" w14:textId="56D401E2" w:rsidR="00C8117A" w:rsidRPr="00457C64" w:rsidRDefault="00C8117A" w:rsidP="00457C64">
      <w:pPr>
        <w:pStyle w:val="Heading1"/>
        <w:numPr>
          <w:ilvl w:val="0"/>
          <w:numId w:val="2"/>
        </w:numPr>
        <w:rPr>
          <w:color w:val="5863B8"/>
        </w:rPr>
      </w:pPr>
      <w:r w:rsidRPr="00457C64">
        <w:rPr>
          <w:color w:val="5863B8"/>
        </w:rPr>
        <w:lastRenderedPageBreak/>
        <w:t>Key Takeaways from the Webinar</w:t>
      </w:r>
    </w:p>
    <w:p w14:paraId="4D1962F3" w14:textId="77777777" w:rsidR="00C23022" w:rsidRDefault="00C23022" w:rsidP="00C8117A">
      <w:pPr>
        <w:jc w:val="both"/>
        <w:rPr>
          <w:rFonts w:cstheme="minorHAnsi"/>
          <w:sz w:val="22"/>
        </w:rPr>
      </w:pPr>
    </w:p>
    <w:p w14:paraId="1C8B0FF5" w14:textId="322B95AA" w:rsidR="00C8117A" w:rsidRPr="00C23022" w:rsidRDefault="00C8117A" w:rsidP="00C8117A">
      <w:pPr>
        <w:jc w:val="both"/>
        <w:rPr>
          <w:b w:val="0"/>
        </w:rPr>
      </w:pPr>
      <w:r w:rsidRPr="00C23022">
        <w:rPr>
          <w:b w:val="0"/>
        </w:rPr>
        <w:t>Some of the key takeaways from the training and panel discussions are:</w:t>
      </w:r>
    </w:p>
    <w:p w14:paraId="1DEFF635"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Participatory Stakeholder Evaluation (PSE) is an approach that promotes the active involvement of stakeholders in the evaluation process.</w:t>
      </w:r>
    </w:p>
    <w:p w14:paraId="19C51EAE"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Three major evaluation approaches that promote stakeholder involvement are Collaborative Evaluation, Participatory Evaluation and Empowerment Evaluation.</w:t>
      </w:r>
    </w:p>
    <w:p w14:paraId="3A36C15E" w14:textId="39EDE9CA"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Stakeholder involvement is a very important concept in development. It is important to involve stakeholders in designing, managing and evaluating projects and programs.</w:t>
      </w:r>
    </w:p>
    <w:p w14:paraId="61A509EA"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The Participatory Stakeholder Evaluation (PSE) method promotes communication, collaboration, relationship building, partnerships and networking among stakeholders beyond the evaluation.</w:t>
      </w:r>
    </w:p>
    <w:p w14:paraId="137A3CE3"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An advantage of PSE is that there is input from beneficiaries with more personal knowledge and experience of the project and local needs being addressed.</w:t>
      </w:r>
    </w:p>
    <w:p w14:paraId="537E9300"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A disadvantage is that PSE requires the use of a skilled facilitator for conducting the multi-stakeholder processes, capacity building and conflict resolution.</w:t>
      </w:r>
    </w:p>
    <w:p w14:paraId="39DA4C3B"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PSE requires a lot of resources including funding, time and commitment of many stakeholders.</w:t>
      </w:r>
    </w:p>
    <w:p w14:paraId="06AB3620" w14:textId="77777777"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By using PSE, Chevron Nigeria Limited was able to engage directly with stakeholders, had a deeper understanding of the needs of stakeholders, achieved stakeholder ownership of the GMoU process and made informed decisions resulting in the improvement of CNL’s GMoU model.</w:t>
      </w:r>
    </w:p>
    <w:p w14:paraId="7148100F" w14:textId="5753250A"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 xml:space="preserve">PIND Foundation benefitted from using the PSE method in many ways including learning and knowledge retention in the </w:t>
      </w:r>
      <w:r w:rsidR="00553608" w:rsidRPr="00C23022">
        <w:rPr>
          <w:rFonts w:eastAsiaTheme="minorEastAsia"/>
          <w:color w:val="082A75" w:themeColor="text2"/>
          <w:sz w:val="28"/>
          <w:lang w:val="en-US"/>
        </w:rPr>
        <w:t>organization</w:t>
      </w:r>
      <w:r w:rsidRPr="00C23022">
        <w:rPr>
          <w:rFonts w:eastAsiaTheme="minorEastAsia"/>
          <w:color w:val="082A75" w:themeColor="text2"/>
          <w:sz w:val="28"/>
          <w:lang w:val="en-US"/>
        </w:rPr>
        <w:t xml:space="preserve"> and staff engagement with the </w:t>
      </w:r>
      <w:r w:rsidR="00553608" w:rsidRPr="00C23022">
        <w:rPr>
          <w:rFonts w:eastAsiaTheme="minorEastAsia"/>
          <w:color w:val="082A75" w:themeColor="text2"/>
          <w:sz w:val="28"/>
          <w:lang w:val="en-US"/>
        </w:rPr>
        <w:t>organization’s</w:t>
      </w:r>
      <w:r w:rsidRPr="00C23022">
        <w:rPr>
          <w:rFonts w:eastAsiaTheme="minorEastAsia"/>
          <w:color w:val="082A75" w:themeColor="text2"/>
          <w:sz w:val="28"/>
          <w:lang w:val="en-US"/>
        </w:rPr>
        <w:t xml:space="preserve"> extensive networks.</w:t>
      </w:r>
    </w:p>
    <w:p w14:paraId="749D169E" w14:textId="37B463D0" w:rsidR="00C8117A" w:rsidRPr="00C23022" w:rsidRDefault="00C8117A" w:rsidP="00553608">
      <w:pPr>
        <w:pStyle w:val="ListParagraph"/>
        <w:numPr>
          <w:ilvl w:val="0"/>
          <w:numId w:val="7"/>
        </w:numPr>
        <w:spacing w:after="0" w:line="276" w:lineRule="auto"/>
        <w:jc w:val="both"/>
        <w:rPr>
          <w:rFonts w:eastAsiaTheme="minorEastAsia"/>
          <w:color w:val="082A75" w:themeColor="text2"/>
          <w:sz w:val="28"/>
          <w:lang w:val="en-US"/>
        </w:rPr>
      </w:pPr>
      <w:r w:rsidRPr="00C23022">
        <w:rPr>
          <w:rFonts w:eastAsiaTheme="minorEastAsia"/>
          <w:color w:val="082A75" w:themeColor="text2"/>
          <w:sz w:val="28"/>
          <w:lang w:val="en-US"/>
        </w:rPr>
        <w:t xml:space="preserve">By using the Participatory Stakeholder Evaluation method for its institutional assessment, NNF was able to gain the trust of its stakeholders who had the impression that NNF is a transparent and accountable </w:t>
      </w:r>
      <w:r w:rsidR="00553608" w:rsidRPr="00C23022">
        <w:rPr>
          <w:rFonts w:eastAsiaTheme="minorEastAsia"/>
          <w:color w:val="082A75" w:themeColor="text2"/>
          <w:sz w:val="28"/>
          <w:lang w:val="en-US"/>
        </w:rPr>
        <w:t>organization</w:t>
      </w:r>
      <w:r w:rsidRPr="00C23022">
        <w:rPr>
          <w:rFonts w:eastAsiaTheme="minorEastAsia"/>
          <w:color w:val="082A75" w:themeColor="text2"/>
          <w:sz w:val="28"/>
          <w:lang w:val="en-US"/>
        </w:rPr>
        <w:t xml:space="preserve">. </w:t>
      </w:r>
    </w:p>
    <w:p w14:paraId="49799F50" w14:textId="77777777" w:rsidR="00C8117A" w:rsidRPr="00C23022" w:rsidRDefault="00C8117A" w:rsidP="00C8117A">
      <w:pPr>
        <w:jc w:val="both"/>
        <w:rPr>
          <w:b w:val="0"/>
        </w:rPr>
      </w:pPr>
    </w:p>
    <w:p w14:paraId="59E199E6" w14:textId="77777777" w:rsidR="00C8117A" w:rsidRDefault="00C8117A" w:rsidP="00C8117A">
      <w:pPr>
        <w:jc w:val="both"/>
        <w:rPr>
          <w:rFonts w:cstheme="minorHAnsi"/>
          <w:b w:val="0"/>
          <w:bCs/>
          <w:color w:val="7030A0"/>
        </w:rPr>
      </w:pPr>
    </w:p>
    <w:p w14:paraId="3EDA0497" w14:textId="77777777" w:rsidR="00C8117A" w:rsidRDefault="00C8117A" w:rsidP="00C8117A">
      <w:pPr>
        <w:jc w:val="both"/>
        <w:rPr>
          <w:rFonts w:cstheme="minorHAnsi"/>
          <w:b w:val="0"/>
          <w:bCs/>
          <w:color w:val="7030A0"/>
        </w:rPr>
      </w:pPr>
    </w:p>
    <w:p w14:paraId="01471AC5" w14:textId="0F85CBE3" w:rsidR="00C8117A" w:rsidRPr="00DE2F49" w:rsidRDefault="00C8117A" w:rsidP="00DE2F49">
      <w:pPr>
        <w:pStyle w:val="Heading1"/>
        <w:numPr>
          <w:ilvl w:val="0"/>
          <w:numId w:val="2"/>
        </w:numPr>
        <w:rPr>
          <w:color w:val="5863B8"/>
        </w:rPr>
      </w:pPr>
      <w:r w:rsidRPr="00DE2F49">
        <w:rPr>
          <w:color w:val="5863B8"/>
        </w:rPr>
        <w:lastRenderedPageBreak/>
        <w:t>Poll Survey</w:t>
      </w:r>
    </w:p>
    <w:p w14:paraId="1FDAAC05" w14:textId="456DE353" w:rsidR="00C8117A" w:rsidRDefault="00C8117A" w:rsidP="00C8117A">
      <w:pPr>
        <w:jc w:val="both"/>
        <w:rPr>
          <w:b w:val="0"/>
        </w:rPr>
      </w:pPr>
      <w:r w:rsidRPr="00DE2F49">
        <w:rPr>
          <w:b w:val="0"/>
        </w:rPr>
        <w:t xml:space="preserve">Participants responded to 3 poll questions which provided information about the number of participants that knew about PSE, had been involved in implementing PSE, and whether participants increased knowledge from the webinar. The </w:t>
      </w:r>
      <w:r w:rsidR="00553608">
        <w:rPr>
          <w:b w:val="0"/>
        </w:rPr>
        <w:t>results of the survey are as follows</w:t>
      </w:r>
      <w:r w:rsidRPr="00DE2F49">
        <w:rPr>
          <w:b w:val="0"/>
        </w:rPr>
        <w:t>:</w:t>
      </w:r>
    </w:p>
    <w:p w14:paraId="4317768F" w14:textId="77777777" w:rsidR="005D20E1" w:rsidRPr="00DE2F49" w:rsidRDefault="005D20E1" w:rsidP="00C8117A">
      <w:pPr>
        <w:jc w:val="both"/>
        <w:rPr>
          <w:b w:val="0"/>
        </w:rPr>
      </w:pPr>
    </w:p>
    <w:p w14:paraId="2305F4FD" w14:textId="7342989F" w:rsidR="00C8117A" w:rsidRPr="00620A71" w:rsidRDefault="005D20E1" w:rsidP="00C8117A">
      <w:pPr>
        <w:pStyle w:val="ListParagraph"/>
        <w:spacing w:after="0" w:line="276" w:lineRule="auto"/>
        <w:jc w:val="both"/>
        <w:rPr>
          <w:rFonts w:cstheme="minorHAnsi"/>
        </w:rPr>
      </w:pPr>
      <w:r w:rsidRPr="00620A71">
        <w:rPr>
          <w:rFonts w:cstheme="minorHAnsi"/>
          <w:noProof/>
        </w:rPr>
        <mc:AlternateContent>
          <mc:Choice Requires="wpg">
            <w:drawing>
              <wp:anchor distT="0" distB="0" distL="114300" distR="114300" simplePos="0" relativeHeight="251670528" behindDoc="0" locked="0" layoutInCell="1" allowOverlap="1" wp14:anchorId="72F459BC" wp14:editId="6F2D8D2F">
                <wp:simplePos x="0" y="0"/>
                <wp:positionH relativeFrom="column">
                  <wp:posOffset>22860</wp:posOffset>
                </wp:positionH>
                <wp:positionV relativeFrom="paragraph">
                  <wp:posOffset>130810</wp:posOffset>
                </wp:positionV>
                <wp:extent cx="5943600" cy="226695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5943600" cy="2266950"/>
                          <a:chOff x="21945" y="-51376"/>
                          <a:chExt cx="4038009" cy="1461968"/>
                        </a:xfrm>
                      </wpg:grpSpPr>
                      <wps:wsp>
                        <wps:cNvPr id="24" name="Rectangle: Rounded Corners 24"/>
                        <wps:cNvSpPr/>
                        <wps:spPr>
                          <a:xfrm>
                            <a:off x="22323" y="453222"/>
                            <a:ext cx="3400962" cy="453542"/>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EA46D"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 xml:space="preserve">Participants that have participated in a Participatory </w:t>
                              </w:r>
                            </w:p>
                            <w:p w14:paraId="1356E0D0"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Stakeholder Evaluation process</w:t>
                              </w:r>
                            </w:p>
                            <w:p w14:paraId="06FB3EAB" w14:textId="77777777" w:rsidR="00C8117A" w:rsidRPr="005D20E1" w:rsidRDefault="00C8117A" w:rsidP="00C8117A">
                              <w:pPr>
                                <w:jc w:val="center"/>
                                <w:rPr>
                                  <w:color w:val="0F0D29"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22324" y="-51376"/>
                            <a:ext cx="3400968" cy="453390"/>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95C45"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 xml:space="preserve">Participants familiar with the Participatory Stakeholder </w:t>
                              </w:r>
                            </w:p>
                            <w:p w14:paraId="1F15B5C9"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Evaluation method</w:t>
                              </w:r>
                            </w:p>
                            <w:p w14:paraId="1EEB9705" w14:textId="77777777" w:rsidR="00C8117A" w:rsidRPr="005D20E1" w:rsidRDefault="00C8117A" w:rsidP="00C8117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1945" y="957406"/>
                            <a:ext cx="3401786" cy="453186"/>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E8F73"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Participants that gained more knowledge about Participatory Stakeholder Evaluation from the webinar</w:t>
                              </w:r>
                            </w:p>
                            <w:p w14:paraId="1CB20E9D" w14:textId="77777777" w:rsidR="00C8117A" w:rsidRPr="005D20E1" w:rsidRDefault="00C8117A" w:rsidP="00C8117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3423521" y="482423"/>
                            <a:ext cx="636423" cy="387706"/>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D0E2E"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6</w:t>
                              </w:r>
                              <w:r w:rsidRPr="005D20E1">
                                <w:rPr>
                                  <w:b w:val="0"/>
                                  <w:bCs/>
                                  <w:color w:val="0F0D29" w:themeColor="text1"/>
                                  <w:sz w:val="32"/>
                                  <w:szCs w:val="32"/>
                                </w:rPr>
                                <w:t>6</w:t>
                              </w:r>
                              <w:r w:rsidRPr="005D20E1">
                                <w:rPr>
                                  <w:bCs/>
                                  <w:color w:val="0F0D29"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3423684" y="-33"/>
                            <a:ext cx="636270" cy="387350"/>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B1714"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3423518" y="986553"/>
                            <a:ext cx="636423" cy="387706"/>
                          </a:xfrm>
                          <a:prstGeom prst="roundRect">
                            <a:avLst/>
                          </a:prstGeom>
                          <a:solidFill>
                            <a:srgbClr val="AB8D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49C4E"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459BC" id="Group 23" o:spid="_x0000_s1030" style="position:absolute;left:0;text-align:left;margin-left:1.8pt;margin-top:10.3pt;width:468pt;height:178.5pt;z-index:251670528;mso-position-horizontal-relative:text;mso-position-vertical-relative:text;mso-width-relative:margin;mso-height-relative:margin" coordorigin="219,-513" coordsize="40380,1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">
                <v:roundrect id="Rectangle: Rounded Corners 24" o:spid="_x0000_s1031" style="position:absolute;left:223;top:4532;width:34009;height:4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" fillcolor="#ab8df7" stroked="f" strokeweight="2pt">
                  <v:textbox>
                    <w:txbxContent>
                      <w:p w14:paraId="57DEA46D"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 xml:space="preserve">Participants that have participated in a Participatory </w:t>
                        </w:r>
                      </w:p>
                      <w:p w14:paraId="1356E0D0"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Stakeholder Evaluation process</w:t>
                        </w:r>
                      </w:p>
                      <w:p w14:paraId="06FB3EAB" w14:textId="77777777" w:rsidR="00C8117A" w:rsidRPr="005D20E1" w:rsidRDefault="00C8117A" w:rsidP="00C8117A">
                        <w:pPr>
                          <w:jc w:val="center"/>
                          <w:rPr>
                            <w:color w:val="0F0D29" w:themeColor="text1"/>
                            <w:sz w:val="32"/>
                            <w:szCs w:val="32"/>
                          </w:rPr>
                        </w:pPr>
                      </w:p>
                    </w:txbxContent>
                  </v:textbox>
                </v:roundrect>
                <v:roundrect id="Rectangle: Rounded Corners 25" o:spid="_x0000_s1032" style="position:absolute;left:223;top:-513;width:34009;height:4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" fillcolor="#ab8df7" stroked="f" strokeweight="2pt">
                  <v:textbox>
                    <w:txbxContent>
                      <w:p w14:paraId="61B95C45"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 xml:space="preserve">Participants familiar with the Participatory Stakeholder </w:t>
                        </w:r>
                      </w:p>
                      <w:p w14:paraId="1F15B5C9"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Evaluation method</w:t>
                        </w:r>
                      </w:p>
                      <w:p w14:paraId="1EEB9705" w14:textId="77777777" w:rsidR="00C8117A" w:rsidRPr="005D20E1" w:rsidRDefault="00C8117A" w:rsidP="00C8117A">
                        <w:pPr>
                          <w:jc w:val="center"/>
                          <w:rPr>
                            <w:sz w:val="32"/>
                            <w:szCs w:val="32"/>
                          </w:rPr>
                        </w:pPr>
                      </w:p>
                    </w:txbxContent>
                  </v:textbox>
                </v:roundrect>
                <v:roundrect id="Rectangle: Rounded Corners 26" o:spid="_x0000_s1033" style="position:absolute;left:219;top:9574;width:34018;height:4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" fillcolor="#ab8df7" stroked="f" strokeweight="2pt">
                  <v:textbox>
                    <w:txbxContent>
                      <w:p w14:paraId="4E5E8F73" w14:textId="77777777" w:rsidR="00C8117A" w:rsidRPr="005D20E1" w:rsidRDefault="00C8117A" w:rsidP="00C8117A">
                        <w:pPr>
                          <w:ind w:right="-625"/>
                          <w:rPr>
                            <w:b w:val="0"/>
                            <w:bCs/>
                            <w:color w:val="0F0D29" w:themeColor="text1"/>
                            <w:sz w:val="32"/>
                            <w:szCs w:val="32"/>
                          </w:rPr>
                        </w:pPr>
                        <w:r w:rsidRPr="005D20E1">
                          <w:rPr>
                            <w:bCs/>
                            <w:color w:val="0F0D29" w:themeColor="text1"/>
                            <w:sz w:val="32"/>
                            <w:szCs w:val="32"/>
                          </w:rPr>
                          <w:t>Participants that gained more knowledge about Participatory Stakeholder Evaluation from the webinar</w:t>
                        </w:r>
                      </w:p>
                      <w:p w14:paraId="1CB20E9D" w14:textId="77777777" w:rsidR="00C8117A" w:rsidRPr="005D20E1" w:rsidRDefault="00C8117A" w:rsidP="00C8117A">
                        <w:pPr>
                          <w:jc w:val="center"/>
                          <w:rPr>
                            <w:sz w:val="32"/>
                            <w:szCs w:val="32"/>
                          </w:rPr>
                        </w:pPr>
                      </w:p>
                    </w:txbxContent>
                  </v:textbox>
                </v:roundrect>
                <v:roundrect id="Rectangle: Rounded Corners 27" o:spid="_x0000_s1034" style="position:absolute;left:34235;top:4824;width:6364;height:3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" fillcolor="#ab8df7" stroked="f" strokeweight="2pt">
                  <v:textbox>
                    <w:txbxContent>
                      <w:p w14:paraId="47DD0E2E"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6</w:t>
                        </w:r>
                        <w:r w:rsidRPr="005D20E1">
                          <w:rPr>
                            <w:b w:val="0"/>
                            <w:bCs/>
                            <w:color w:val="0F0D29" w:themeColor="text1"/>
                            <w:sz w:val="32"/>
                            <w:szCs w:val="32"/>
                          </w:rPr>
                          <w:t>6</w:t>
                        </w:r>
                        <w:r w:rsidRPr="005D20E1">
                          <w:rPr>
                            <w:bCs/>
                            <w:color w:val="0F0D29" w:themeColor="text1"/>
                            <w:sz w:val="32"/>
                            <w:szCs w:val="32"/>
                          </w:rPr>
                          <w:t>%</w:t>
                        </w:r>
                      </w:p>
                    </w:txbxContent>
                  </v:textbox>
                </v:roundrect>
                <v:roundrect id="Rectangle: Rounded Corners 28" o:spid="_x0000_s1035" style="position:absolute;left:34236;width:6363;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" fillcolor="#ab8df7" stroked="f" strokeweight="2pt">
                  <v:textbox>
                    <w:txbxContent>
                      <w:p w14:paraId="742B1714"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67%</w:t>
                        </w:r>
                      </w:p>
                    </w:txbxContent>
                  </v:textbox>
                </v:roundrect>
                <v:roundrect id="Rectangle: Rounded Corners 29" o:spid="_x0000_s1036" style="position:absolute;left:34235;top:9865;width:6364;height:3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" fillcolor="#ab8df7" stroked="f" strokeweight="2pt">
                  <v:textbox>
                    <w:txbxContent>
                      <w:p w14:paraId="7C149C4E" w14:textId="77777777" w:rsidR="00C8117A" w:rsidRPr="005D20E1" w:rsidRDefault="00C8117A" w:rsidP="00C8117A">
                        <w:pPr>
                          <w:jc w:val="center"/>
                          <w:rPr>
                            <w:b w:val="0"/>
                            <w:bCs/>
                            <w:color w:val="0F0D29" w:themeColor="text1"/>
                            <w:sz w:val="32"/>
                            <w:szCs w:val="32"/>
                          </w:rPr>
                        </w:pPr>
                        <w:r w:rsidRPr="005D20E1">
                          <w:rPr>
                            <w:bCs/>
                            <w:color w:val="0F0D29" w:themeColor="text1"/>
                            <w:sz w:val="32"/>
                            <w:szCs w:val="32"/>
                          </w:rPr>
                          <w:t>100%</w:t>
                        </w:r>
                      </w:p>
                    </w:txbxContent>
                  </v:textbox>
                </v:roundrect>
                <w10:wrap type="square"/>
              </v:group>
            </w:pict>
          </mc:Fallback>
        </mc:AlternateContent>
      </w:r>
    </w:p>
    <w:p w14:paraId="36946397" w14:textId="2B122C84" w:rsidR="00C8117A" w:rsidRPr="00620A71" w:rsidRDefault="00C8117A" w:rsidP="00C8117A">
      <w:pPr>
        <w:pStyle w:val="ListParagraph"/>
        <w:spacing w:after="0" w:line="276" w:lineRule="auto"/>
        <w:jc w:val="both"/>
        <w:rPr>
          <w:rFonts w:cstheme="minorHAnsi"/>
        </w:rPr>
      </w:pPr>
    </w:p>
    <w:p w14:paraId="75BD7999" w14:textId="77777777" w:rsidR="00C8117A" w:rsidRPr="00620A71" w:rsidRDefault="00C8117A" w:rsidP="00C8117A">
      <w:pPr>
        <w:pStyle w:val="ListParagraph"/>
        <w:spacing w:after="0" w:line="276" w:lineRule="auto"/>
        <w:jc w:val="both"/>
        <w:rPr>
          <w:rFonts w:cstheme="minorHAnsi"/>
        </w:rPr>
      </w:pPr>
    </w:p>
    <w:p w14:paraId="00EECDBC" w14:textId="77777777" w:rsidR="00C8117A" w:rsidRPr="00620A71" w:rsidRDefault="00C8117A" w:rsidP="00C8117A">
      <w:pPr>
        <w:pStyle w:val="ListParagraph"/>
        <w:spacing w:after="0" w:line="276" w:lineRule="auto"/>
        <w:jc w:val="both"/>
        <w:rPr>
          <w:rFonts w:cstheme="minorHAnsi"/>
        </w:rPr>
      </w:pPr>
    </w:p>
    <w:p w14:paraId="64574F2E" w14:textId="77777777" w:rsidR="00C8117A" w:rsidRDefault="00C8117A" w:rsidP="00C8117A">
      <w:pPr>
        <w:pStyle w:val="ListParagraph"/>
        <w:spacing w:after="0" w:line="276" w:lineRule="auto"/>
        <w:jc w:val="both"/>
        <w:rPr>
          <w:rFonts w:cstheme="minorHAnsi"/>
        </w:rPr>
      </w:pPr>
    </w:p>
    <w:p w14:paraId="04858629" w14:textId="77777777" w:rsidR="00C8117A" w:rsidRDefault="00C8117A" w:rsidP="00C8117A">
      <w:pPr>
        <w:pStyle w:val="ListParagraph"/>
        <w:spacing w:after="0" w:line="276" w:lineRule="auto"/>
        <w:jc w:val="both"/>
        <w:rPr>
          <w:rFonts w:cstheme="minorHAnsi"/>
        </w:rPr>
      </w:pPr>
    </w:p>
    <w:p w14:paraId="117887CC" w14:textId="77777777" w:rsidR="00C8117A" w:rsidRDefault="00C8117A" w:rsidP="00C8117A">
      <w:pPr>
        <w:pStyle w:val="ListParagraph"/>
        <w:spacing w:after="0" w:line="276" w:lineRule="auto"/>
        <w:jc w:val="both"/>
        <w:rPr>
          <w:rFonts w:cstheme="minorHAnsi"/>
        </w:rPr>
      </w:pPr>
    </w:p>
    <w:p w14:paraId="57FE59BA" w14:textId="77777777" w:rsidR="00C8117A" w:rsidRDefault="00C8117A" w:rsidP="00C8117A">
      <w:pPr>
        <w:pStyle w:val="ListParagraph"/>
        <w:spacing w:after="0" w:line="276" w:lineRule="auto"/>
        <w:jc w:val="both"/>
        <w:rPr>
          <w:rFonts w:cstheme="minorHAnsi"/>
        </w:rPr>
      </w:pPr>
    </w:p>
    <w:p w14:paraId="53C50C63" w14:textId="77777777" w:rsidR="00C8117A" w:rsidRDefault="00C8117A" w:rsidP="00C8117A">
      <w:pPr>
        <w:pStyle w:val="ListParagraph"/>
        <w:spacing w:after="0" w:line="276" w:lineRule="auto"/>
        <w:jc w:val="both"/>
        <w:rPr>
          <w:rFonts w:cstheme="minorHAnsi"/>
        </w:rPr>
      </w:pPr>
    </w:p>
    <w:p w14:paraId="4979074F" w14:textId="762C2CAE" w:rsidR="00C8117A" w:rsidRDefault="00C8117A" w:rsidP="00C8117A">
      <w:pPr>
        <w:pStyle w:val="ListParagraph"/>
        <w:spacing w:after="0" w:line="276" w:lineRule="auto"/>
        <w:jc w:val="both"/>
        <w:rPr>
          <w:rFonts w:cstheme="minorHAnsi"/>
        </w:rPr>
      </w:pPr>
    </w:p>
    <w:p w14:paraId="17BAFC29" w14:textId="7B686890" w:rsidR="005D20E1" w:rsidRDefault="005D20E1" w:rsidP="00C8117A">
      <w:pPr>
        <w:pStyle w:val="ListParagraph"/>
        <w:spacing w:after="0" w:line="276" w:lineRule="auto"/>
        <w:jc w:val="both"/>
        <w:rPr>
          <w:rFonts w:cstheme="minorHAnsi"/>
        </w:rPr>
      </w:pPr>
    </w:p>
    <w:p w14:paraId="6F805AF0" w14:textId="77777777" w:rsidR="005D20E1" w:rsidRDefault="005D20E1" w:rsidP="00C8117A">
      <w:pPr>
        <w:pStyle w:val="ListParagraph"/>
        <w:spacing w:after="0" w:line="276" w:lineRule="auto"/>
        <w:jc w:val="both"/>
        <w:rPr>
          <w:rFonts w:cstheme="minorHAnsi"/>
        </w:rPr>
      </w:pPr>
    </w:p>
    <w:p w14:paraId="431A3744" w14:textId="418E4673" w:rsidR="00C8117A" w:rsidRDefault="00C8117A" w:rsidP="00C8117A">
      <w:pPr>
        <w:pStyle w:val="ListParagraph"/>
        <w:spacing w:after="0" w:line="276" w:lineRule="auto"/>
        <w:jc w:val="both"/>
        <w:rPr>
          <w:rFonts w:cstheme="minorHAnsi"/>
        </w:rPr>
      </w:pPr>
    </w:p>
    <w:p w14:paraId="0A3185B8" w14:textId="77777777" w:rsidR="005D20E1" w:rsidRDefault="005D20E1" w:rsidP="00C8117A">
      <w:pPr>
        <w:pStyle w:val="ListParagraph"/>
        <w:spacing w:after="0" w:line="276" w:lineRule="auto"/>
        <w:jc w:val="both"/>
        <w:rPr>
          <w:rFonts w:cstheme="minorHAnsi"/>
        </w:rPr>
      </w:pPr>
    </w:p>
    <w:p w14:paraId="5FC7162D" w14:textId="5E52AA18" w:rsidR="00C8117A" w:rsidRPr="00DE2F49" w:rsidRDefault="00C8117A" w:rsidP="00DE2F49">
      <w:pPr>
        <w:pStyle w:val="Heading1"/>
        <w:numPr>
          <w:ilvl w:val="0"/>
          <w:numId w:val="2"/>
        </w:numPr>
        <w:rPr>
          <w:color w:val="5863B8"/>
        </w:rPr>
      </w:pPr>
      <w:r w:rsidRPr="00DE2F49">
        <w:rPr>
          <w:color w:val="5863B8"/>
        </w:rPr>
        <w:t>Conclusion</w:t>
      </w:r>
    </w:p>
    <w:p w14:paraId="671C7711" w14:textId="73AA9A74" w:rsidR="00054E83" w:rsidRPr="00A157AE" w:rsidRDefault="00C8117A" w:rsidP="00A157AE">
      <w:pPr>
        <w:jc w:val="both"/>
        <w:rPr>
          <w:b w:val="0"/>
        </w:rPr>
      </w:pPr>
      <w:r w:rsidRPr="00A157AE">
        <w:rPr>
          <w:b w:val="0"/>
        </w:rPr>
        <w:t>The webinar was successful in achieving its objectives. All participants confirmed that they increased their knowledge of the Participatory Stakeholder Evaluation method. The training and panel discussions were robust and engaging and participants participated actively in the discussions.</w:t>
      </w:r>
    </w:p>
    <w:p w14:paraId="7B4E6480" w14:textId="097281F5" w:rsidR="00054E83" w:rsidRDefault="00054E83" w:rsidP="00DF027C"/>
    <w:p w14:paraId="08F0466F" w14:textId="04CACD2C" w:rsidR="00054E83" w:rsidRDefault="00054E83" w:rsidP="00DF027C"/>
    <w:p w14:paraId="732DB0FA" w14:textId="3AEB562A" w:rsidR="00054E83" w:rsidRDefault="00054E83" w:rsidP="00DF027C"/>
    <w:p w14:paraId="71556019" w14:textId="73548CED" w:rsidR="00054E83" w:rsidRDefault="00054E83" w:rsidP="00DF027C"/>
    <w:p w14:paraId="0DAF4508" w14:textId="17F7EACC" w:rsidR="00054E83" w:rsidRDefault="00054E83" w:rsidP="00DF027C"/>
    <w:p w14:paraId="1CF75201" w14:textId="5711A530" w:rsidR="00054E83" w:rsidRDefault="00054E83" w:rsidP="00DF027C"/>
    <w:p w14:paraId="428DEC56" w14:textId="13128E15" w:rsidR="00054E83" w:rsidRPr="006C7583" w:rsidRDefault="006C7583" w:rsidP="006C7583">
      <w:pPr>
        <w:pStyle w:val="Heading1"/>
        <w:numPr>
          <w:ilvl w:val="0"/>
          <w:numId w:val="2"/>
        </w:numPr>
        <w:rPr>
          <w:color w:val="5863B8"/>
        </w:rPr>
      </w:pPr>
      <w:r>
        <w:rPr>
          <w:color w:val="5863B8"/>
        </w:rPr>
        <w:lastRenderedPageBreak/>
        <w:t>Appendices</w:t>
      </w:r>
    </w:p>
    <w:p w14:paraId="1027EF04" w14:textId="77777777" w:rsidR="006C7583" w:rsidRDefault="006C7583">
      <w:pPr>
        <w:spacing w:after="200"/>
      </w:pPr>
    </w:p>
    <w:p w14:paraId="6709221A" w14:textId="03D09593" w:rsidR="006C7583" w:rsidRPr="001E6493" w:rsidRDefault="006C7583" w:rsidP="00A17BED">
      <w:pPr>
        <w:pStyle w:val="Heading1"/>
        <w:ind w:left="360" w:hanging="76"/>
        <w:rPr>
          <w:color w:val="5863B8"/>
          <w:sz w:val="36"/>
          <w:szCs w:val="20"/>
        </w:rPr>
      </w:pPr>
      <w:r w:rsidRPr="001E6493">
        <w:rPr>
          <w:color w:val="5863B8"/>
          <w:sz w:val="36"/>
          <w:szCs w:val="20"/>
        </w:rPr>
        <w:t>Appendix 1: Evaluation of the NNF gLOCAL Event</w:t>
      </w:r>
    </w:p>
    <w:p w14:paraId="646E1B61" w14:textId="77777777" w:rsidR="006C7583" w:rsidRPr="004D14B5" w:rsidRDefault="006C7583" w:rsidP="006C7583">
      <w:pPr>
        <w:rPr>
          <w:rFonts w:asciiTheme="majorHAnsi" w:hAnsiTheme="majorHAnsi" w:cstheme="majorBidi"/>
          <w:b w:val="0"/>
          <w:bCs/>
          <w:color w:val="7030A0"/>
          <w:sz w:val="24"/>
          <w:szCs w:val="24"/>
        </w:rPr>
      </w:pPr>
    </w:p>
    <w:p w14:paraId="6F1D5391" w14:textId="57EE9EAE" w:rsidR="006C7583" w:rsidRPr="008707D9" w:rsidRDefault="001E6493" w:rsidP="008707D9">
      <w:pPr>
        <w:spacing w:line="240" w:lineRule="auto"/>
        <w:jc w:val="both"/>
        <w:rPr>
          <w:b w:val="0"/>
          <w:bCs/>
        </w:rPr>
      </w:pPr>
      <w:r w:rsidRPr="008707D9">
        <w:rPr>
          <w:b w:val="0"/>
          <w:bCs/>
        </w:rPr>
        <w:t xml:space="preserve">Only 19 out of 63 </w:t>
      </w:r>
      <w:r w:rsidR="006C7583" w:rsidRPr="008707D9">
        <w:rPr>
          <w:b w:val="0"/>
          <w:bCs/>
        </w:rPr>
        <w:t xml:space="preserve">participants </w:t>
      </w:r>
      <w:r w:rsidRPr="008707D9">
        <w:rPr>
          <w:b w:val="0"/>
          <w:bCs/>
        </w:rPr>
        <w:t>co</w:t>
      </w:r>
      <w:r w:rsidR="006C7583" w:rsidRPr="008707D9">
        <w:rPr>
          <w:b w:val="0"/>
          <w:bCs/>
        </w:rPr>
        <w:t>mpleted the evaluation form</w:t>
      </w:r>
      <w:r w:rsidR="00E35F82" w:rsidRPr="008707D9">
        <w:rPr>
          <w:b w:val="0"/>
          <w:bCs/>
        </w:rPr>
        <w:t>. The responses are summarized as</w:t>
      </w:r>
      <w:r w:rsidR="006C7583" w:rsidRPr="008707D9">
        <w:rPr>
          <w:b w:val="0"/>
          <w:bCs/>
        </w:rPr>
        <w:t xml:space="preserve"> follows:</w:t>
      </w:r>
    </w:p>
    <w:p w14:paraId="212B9E77" w14:textId="216AF201" w:rsidR="000F38FC" w:rsidRPr="000F38FC" w:rsidRDefault="006C7583" w:rsidP="008707D9">
      <w:pPr>
        <w:pStyle w:val="ListParagraph"/>
        <w:numPr>
          <w:ilvl w:val="0"/>
          <w:numId w:val="5"/>
        </w:numPr>
        <w:spacing w:after="0" w:line="240" w:lineRule="auto"/>
        <w:ind w:left="284" w:hanging="284"/>
        <w:jc w:val="both"/>
        <w:rPr>
          <w:rFonts w:eastAsiaTheme="minorEastAsia"/>
          <w:b/>
          <w:bCs/>
          <w:color w:val="082A75" w:themeColor="text2"/>
          <w:sz w:val="28"/>
          <w:lang w:val="en-US"/>
        </w:rPr>
      </w:pPr>
      <w:r w:rsidRPr="000F38FC">
        <w:rPr>
          <w:rFonts w:eastAsiaTheme="minorEastAsia"/>
          <w:b/>
          <w:bCs/>
          <w:color w:val="082A75" w:themeColor="text2"/>
          <w:sz w:val="28"/>
          <w:lang w:val="en-US"/>
        </w:rPr>
        <w:t xml:space="preserve">Have you </w:t>
      </w:r>
      <w:bookmarkStart w:id="0" w:name="_Hlk74118338"/>
      <w:r w:rsidRPr="000F38FC">
        <w:rPr>
          <w:rFonts w:eastAsiaTheme="minorEastAsia"/>
          <w:b/>
          <w:bCs/>
          <w:color w:val="082A75" w:themeColor="text2"/>
          <w:sz w:val="28"/>
          <w:lang w:val="en-US"/>
        </w:rPr>
        <w:t>previously attended events during gLOCAL Evaluation Week in 2019 and 2020?</w:t>
      </w:r>
      <w:bookmarkEnd w:id="0"/>
      <w:r w:rsidR="001E6493" w:rsidRPr="000F38FC">
        <w:rPr>
          <w:rFonts w:eastAsiaTheme="minorEastAsia"/>
          <w:b/>
          <w:bCs/>
          <w:color w:val="082A75" w:themeColor="text2"/>
          <w:sz w:val="28"/>
          <w:lang w:val="en-US"/>
        </w:rPr>
        <w:t xml:space="preserve">   </w:t>
      </w:r>
    </w:p>
    <w:p w14:paraId="6F9887C7" w14:textId="4BFF6DFF" w:rsidR="006C7583" w:rsidRPr="001E6493" w:rsidRDefault="006C7583" w:rsidP="008707D9">
      <w:pPr>
        <w:pStyle w:val="ListParagraph"/>
        <w:spacing w:after="0" w:line="240" w:lineRule="auto"/>
        <w:ind w:left="284"/>
        <w:jc w:val="both"/>
        <w:rPr>
          <w:rFonts w:eastAsiaTheme="minorEastAsia"/>
          <w:color w:val="082A75" w:themeColor="text2"/>
          <w:sz w:val="28"/>
          <w:lang w:val="en-US"/>
        </w:rPr>
      </w:pPr>
      <w:r w:rsidRPr="001E6493">
        <w:rPr>
          <w:rFonts w:eastAsiaTheme="minorEastAsia"/>
          <w:color w:val="082A75" w:themeColor="text2"/>
          <w:sz w:val="28"/>
          <w:lang w:val="en-US"/>
        </w:rPr>
        <w:t>None of the respondents attended events during gLOCAL Evaluation Week in 2019 but one of the respondents attended events during gLOCAL Evaluation Week in 2020.</w:t>
      </w:r>
    </w:p>
    <w:p w14:paraId="6BFAC798" w14:textId="77777777" w:rsidR="001E6493" w:rsidRDefault="001E6493" w:rsidP="008707D9">
      <w:pPr>
        <w:pStyle w:val="ListParagraph"/>
        <w:spacing w:after="0" w:line="240" w:lineRule="auto"/>
        <w:ind w:left="360"/>
        <w:jc w:val="both"/>
        <w:rPr>
          <w:rFonts w:eastAsiaTheme="minorEastAsia"/>
          <w:color w:val="082A75" w:themeColor="text2"/>
          <w:sz w:val="28"/>
          <w:lang w:val="en-US"/>
        </w:rPr>
      </w:pPr>
    </w:p>
    <w:p w14:paraId="43EEB4DC" w14:textId="1B4A9562" w:rsidR="006C7583" w:rsidRPr="00E6399C" w:rsidRDefault="006C7583" w:rsidP="008707D9">
      <w:pPr>
        <w:tabs>
          <w:tab w:val="center" w:pos="5166"/>
        </w:tabs>
        <w:spacing w:line="240" w:lineRule="auto"/>
        <w:jc w:val="both"/>
        <w:rPr>
          <w:bCs/>
        </w:rPr>
      </w:pPr>
      <w:r w:rsidRPr="00E6399C">
        <w:rPr>
          <w:bCs/>
        </w:rPr>
        <w:t>2. Did you attend this event?</w:t>
      </w:r>
      <w:r w:rsidR="000F38FC" w:rsidRPr="00E6399C">
        <w:rPr>
          <w:bCs/>
        </w:rPr>
        <w:tab/>
      </w:r>
    </w:p>
    <w:p w14:paraId="379D24E7" w14:textId="1B3D3809" w:rsidR="006C7583" w:rsidRPr="001E6493" w:rsidRDefault="006C7583" w:rsidP="008707D9">
      <w:pPr>
        <w:pStyle w:val="ListParagraph"/>
        <w:spacing w:after="0" w:line="240" w:lineRule="auto"/>
        <w:ind w:left="284"/>
        <w:jc w:val="both"/>
        <w:rPr>
          <w:rFonts w:eastAsiaTheme="minorEastAsia"/>
          <w:color w:val="082A75" w:themeColor="text2"/>
          <w:sz w:val="28"/>
          <w:lang w:val="en-US"/>
        </w:rPr>
      </w:pPr>
      <w:r w:rsidRPr="001E6493">
        <w:rPr>
          <w:rFonts w:eastAsiaTheme="minorEastAsia"/>
          <w:color w:val="082A75" w:themeColor="text2"/>
          <w:sz w:val="28"/>
          <w:lang w:val="en-US"/>
        </w:rPr>
        <w:t xml:space="preserve">Only one of the respondents registered but did not attend the event. </w:t>
      </w:r>
      <w:r w:rsidR="00A67218">
        <w:rPr>
          <w:rFonts w:eastAsiaTheme="minorEastAsia"/>
          <w:color w:val="082A75" w:themeColor="text2"/>
          <w:sz w:val="28"/>
          <w:lang w:val="en-US"/>
        </w:rPr>
        <w:t xml:space="preserve">The </w:t>
      </w:r>
      <w:r w:rsidR="00394A28">
        <w:rPr>
          <w:rFonts w:eastAsiaTheme="minorEastAsia"/>
          <w:color w:val="082A75" w:themeColor="text2"/>
          <w:sz w:val="28"/>
          <w:lang w:val="en-US"/>
        </w:rPr>
        <w:t>respondent</w:t>
      </w:r>
      <w:r w:rsidRPr="001E6493">
        <w:rPr>
          <w:rFonts w:eastAsiaTheme="minorEastAsia"/>
          <w:color w:val="082A75" w:themeColor="text2"/>
          <w:sz w:val="28"/>
          <w:lang w:val="en-US"/>
        </w:rPr>
        <w:t xml:space="preserve"> hopes to watch the recording.</w:t>
      </w:r>
    </w:p>
    <w:p w14:paraId="229D889D"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108EA895" w14:textId="77777777" w:rsidR="006C7583" w:rsidRPr="00E6399C" w:rsidRDefault="006C7583" w:rsidP="008707D9">
      <w:pPr>
        <w:spacing w:line="240" w:lineRule="auto"/>
        <w:jc w:val="both"/>
        <w:rPr>
          <w:bCs/>
        </w:rPr>
      </w:pPr>
      <w:r w:rsidRPr="00E6399C">
        <w:rPr>
          <w:bCs/>
        </w:rPr>
        <w:t>3. Rate the overall quality of this event</w:t>
      </w:r>
    </w:p>
    <w:p w14:paraId="4BE622C9" w14:textId="36963A95" w:rsidR="006C7583" w:rsidRPr="001E6493" w:rsidRDefault="006C7583" w:rsidP="008707D9">
      <w:pPr>
        <w:pStyle w:val="ListParagraph"/>
        <w:spacing w:after="0" w:line="240" w:lineRule="auto"/>
        <w:ind w:left="284"/>
        <w:jc w:val="both"/>
        <w:rPr>
          <w:rFonts w:eastAsiaTheme="minorEastAsia"/>
          <w:color w:val="082A75" w:themeColor="text2"/>
          <w:sz w:val="28"/>
          <w:lang w:val="en-US"/>
        </w:rPr>
      </w:pPr>
      <w:r w:rsidRPr="001E6493">
        <w:rPr>
          <w:rFonts w:eastAsiaTheme="minorEastAsia"/>
          <w:color w:val="082A75" w:themeColor="text2"/>
          <w:sz w:val="28"/>
          <w:lang w:val="en-US"/>
        </w:rPr>
        <w:t>Respondents rated the quality of the event: Excellent (</w:t>
      </w:r>
      <w:r w:rsidR="002407B4">
        <w:rPr>
          <w:rFonts w:eastAsiaTheme="minorEastAsia"/>
          <w:color w:val="082A75" w:themeColor="text2"/>
          <w:sz w:val="28"/>
          <w:lang w:val="en-US"/>
        </w:rPr>
        <w:t>28%</w:t>
      </w:r>
      <w:r w:rsidRPr="001E6493">
        <w:rPr>
          <w:rFonts w:eastAsiaTheme="minorEastAsia"/>
          <w:color w:val="082A75" w:themeColor="text2"/>
          <w:sz w:val="28"/>
          <w:lang w:val="en-US"/>
        </w:rPr>
        <w:t>), Very Good (</w:t>
      </w:r>
      <w:r w:rsidR="002407B4">
        <w:rPr>
          <w:rFonts w:eastAsiaTheme="minorEastAsia"/>
          <w:color w:val="082A75" w:themeColor="text2"/>
          <w:sz w:val="28"/>
          <w:lang w:val="en-US"/>
        </w:rPr>
        <w:t>61%</w:t>
      </w:r>
      <w:r w:rsidRPr="001E6493">
        <w:rPr>
          <w:rFonts w:eastAsiaTheme="minorEastAsia"/>
          <w:color w:val="082A75" w:themeColor="text2"/>
          <w:sz w:val="28"/>
          <w:lang w:val="en-US"/>
        </w:rPr>
        <w:t xml:space="preserve">) and Good </w:t>
      </w:r>
      <w:r w:rsidR="002407B4">
        <w:rPr>
          <w:rFonts w:eastAsiaTheme="minorEastAsia"/>
          <w:color w:val="082A75" w:themeColor="text2"/>
          <w:sz w:val="28"/>
          <w:lang w:val="en-US"/>
        </w:rPr>
        <w:t>(11%</w:t>
      </w:r>
      <w:r w:rsidRPr="001E6493">
        <w:rPr>
          <w:rFonts w:eastAsiaTheme="minorEastAsia"/>
          <w:color w:val="082A75" w:themeColor="text2"/>
          <w:sz w:val="28"/>
          <w:lang w:val="en-US"/>
        </w:rPr>
        <w:t>).</w:t>
      </w:r>
    </w:p>
    <w:p w14:paraId="56D15DDF"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390B2095" w14:textId="77777777" w:rsidR="006C7583" w:rsidRPr="00E6399C" w:rsidRDefault="006C7583" w:rsidP="008707D9">
      <w:pPr>
        <w:spacing w:line="240" w:lineRule="auto"/>
        <w:jc w:val="both"/>
        <w:rPr>
          <w:bCs/>
        </w:rPr>
      </w:pPr>
      <w:r w:rsidRPr="00E6399C">
        <w:rPr>
          <w:bCs/>
        </w:rPr>
        <w:t>4. How relevant was this event to your job?</w:t>
      </w:r>
    </w:p>
    <w:p w14:paraId="7AEDD588" w14:textId="655BCD24" w:rsidR="006C7583" w:rsidRPr="001E6493" w:rsidRDefault="006C7583" w:rsidP="008707D9">
      <w:pPr>
        <w:pStyle w:val="ListParagraph"/>
        <w:spacing w:after="0" w:line="240" w:lineRule="auto"/>
        <w:ind w:left="284"/>
        <w:jc w:val="both"/>
        <w:rPr>
          <w:rFonts w:eastAsiaTheme="minorEastAsia"/>
          <w:color w:val="082A75" w:themeColor="text2"/>
          <w:sz w:val="28"/>
          <w:lang w:val="en-US"/>
        </w:rPr>
      </w:pPr>
      <w:r w:rsidRPr="001E6493">
        <w:rPr>
          <w:rFonts w:eastAsiaTheme="minorEastAsia"/>
          <w:color w:val="082A75" w:themeColor="text2"/>
          <w:sz w:val="28"/>
          <w:lang w:val="en-US"/>
        </w:rPr>
        <w:t>Respondents rated the relevance of the event to their job</w:t>
      </w:r>
      <w:r w:rsidR="002A09A2">
        <w:rPr>
          <w:rFonts w:eastAsiaTheme="minorEastAsia"/>
          <w:color w:val="082A75" w:themeColor="text2"/>
          <w:sz w:val="28"/>
          <w:lang w:val="en-US"/>
        </w:rPr>
        <w:t xml:space="preserve"> as such</w:t>
      </w:r>
      <w:r w:rsidRPr="001E6493">
        <w:rPr>
          <w:rFonts w:eastAsiaTheme="minorEastAsia"/>
          <w:color w:val="082A75" w:themeColor="text2"/>
          <w:sz w:val="28"/>
          <w:lang w:val="en-US"/>
        </w:rPr>
        <w:t>: Extremely Relevant (</w:t>
      </w:r>
      <w:r w:rsidR="003652E6">
        <w:rPr>
          <w:rFonts w:eastAsiaTheme="minorEastAsia"/>
          <w:color w:val="082A75" w:themeColor="text2"/>
          <w:sz w:val="28"/>
          <w:lang w:val="en-US"/>
        </w:rPr>
        <w:t>68%</w:t>
      </w:r>
      <w:r w:rsidRPr="001E6493">
        <w:rPr>
          <w:rFonts w:eastAsiaTheme="minorEastAsia"/>
          <w:color w:val="082A75" w:themeColor="text2"/>
          <w:sz w:val="28"/>
          <w:lang w:val="en-US"/>
        </w:rPr>
        <w:t>) and Relevant (</w:t>
      </w:r>
      <w:r w:rsidR="003652E6">
        <w:rPr>
          <w:rFonts w:eastAsiaTheme="minorEastAsia"/>
          <w:color w:val="082A75" w:themeColor="text2"/>
          <w:sz w:val="28"/>
          <w:lang w:val="en-US"/>
        </w:rPr>
        <w:t>32%</w:t>
      </w:r>
      <w:r w:rsidRPr="001E6493">
        <w:rPr>
          <w:rFonts w:eastAsiaTheme="minorEastAsia"/>
          <w:color w:val="082A75" w:themeColor="text2"/>
          <w:sz w:val="28"/>
          <w:lang w:val="en-US"/>
        </w:rPr>
        <w:t>).</w:t>
      </w:r>
    </w:p>
    <w:p w14:paraId="1125C7B5"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716B239F" w14:textId="61B43927" w:rsidR="006C7583" w:rsidRPr="00E6399C" w:rsidRDefault="006C7583" w:rsidP="008707D9">
      <w:pPr>
        <w:spacing w:line="240" w:lineRule="auto"/>
        <w:ind w:left="284" w:hanging="284"/>
        <w:jc w:val="both"/>
        <w:rPr>
          <w:bCs/>
        </w:rPr>
      </w:pPr>
      <w:r w:rsidRPr="00E6399C">
        <w:rPr>
          <w:bCs/>
        </w:rPr>
        <w:t>5. How did you benefit from participating in this event?</w:t>
      </w:r>
      <w:r w:rsidR="00D84692" w:rsidRPr="00E6399C">
        <w:rPr>
          <w:bCs/>
        </w:rPr>
        <w:t xml:space="preserve"> (*Participants gave multiple answers)</w:t>
      </w:r>
    </w:p>
    <w:p w14:paraId="4E2912BC" w14:textId="7A032504" w:rsidR="00F27A88" w:rsidRDefault="006C7583" w:rsidP="008707D9">
      <w:pPr>
        <w:pStyle w:val="ListParagraph"/>
        <w:spacing w:after="0" w:line="240" w:lineRule="auto"/>
        <w:ind w:hanging="436"/>
        <w:jc w:val="both"/>
        <w:rPr>
          <w:rFonts w:eastAsiaTheme="minorEastAsia"/>
          <w:color w:val="082A75" w:themeColor="text2"/>
          <w:sz w:val="28"/>
          <w:lang w:val="en-US"/>
        </w:rPr>
      </w:pPr>
      <w:r w:rsidRPr="001E6493">
        <w:rPr>
          <w:rFonts w:eastAsiaTheme="minorEastAsia"/>
          <w:color w:val="082A75" w:themeColor="text2"/>
          <w:sz w:val="28"/>
          <w:lang w:val="en-US"/>
        </w:rPr>
        <w:t xml:space="preserve">Respondents benefited from the event in </w:t>
      </w:r>
      <w:r w:rsidR="00133EB0">
        <w:rPr>
          <w:rFonts w:eastAsiaTheme="minorEastAsia"/>
          <w:color w:val="082A75" w:themeColor="text2"/>
          <w:sz w:val="28"/>
          <w:lang w:val="en-US"/>
        </w:rPr>
        <w:t xml:space="preserve">the following </w:t>
      </w:r>
      <w:r w:rsidRPr="001E6493">
        <w:rPr>
          <w:rFonts w:eastAsiaTheme="minorEastAsia"/>
          <w:color w:val="082A75" w:themeColor="text2"/>
          <w:sz w:val="28"/>
          <w:lang w:val="en-US"/>
        </w:rPr>
        <w:t xml:space="preserve">ways: </w:t>
      </w:r>
    </w:p>
    <w:p w14:paraId="314EDEE4" w14:textId="1BEC4822" w:rsidR="00F27A88" w:rsidRDefault="006C7583" w:rsidP="008707D9">
      <w:pPr>
        <w:pStyle w:val="ListParagraph"/>
        <w:numPr>
          <w:ilvl w:val="0"/>
          <w:numId w:val="10"/>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13 respondents increased capacity to support monitoring and evaluation</w:t>
      </w:r>
      <w:r w:rsidR="0033780D">
        <w:rPr>
          <w:rFonts w:eastAsiaTheme="minorEastAsia"/>
          <w:color w:val="082A75" w:themeColor="text2"/>
          <w:sz w:val="28"/>
          <w:lang w:val="en-US"/>
        </w:rPr>
        <w:t>;</w:t>
      </w:r>
      <w:r w:rsidRPr="001E6493">
        <w:rPr>
          <w:rFonts w:eastAsiaTheme="minorEastAsia"/>
          <w:color w:val="082A75" w:themeColor="text2"/>
          <w:sz w:val="28"/>
          <w:lang w:val="en-US"/>
        </w:rPr>
        <w:t xml:space="preserve"> </w:t>
      </w:r>
    </w:p>
    <w:p w14:paraId="099988CE" w14:textId="2AF337DF" w:rsidR="00F27A88" w:rsidRDefault="006C7583" w:rsidP="008707D9">
      <w:pPr>
        <w:pStyle w:val="ListParagraph"/>
        <w:numPr>
          <w:ilvl w:val="0"/>
          <w:numId w:val="10"/>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12 gained technical knowledge</w:t>
      </w:r>
      <w:r w:rsidR="0033780D">
        <w:rPr>
          <w:rFonts w:eastAsiaTheme="minorEastAsia"/>
          <w:color w:val="082A75" w:themeColor="text2"/>
          <w:sz w:val="28"/>
          <w:lang w:val="en-US"/>
        </w:rPr>
        <w:t>;</w:t>
      </w:r>
      <w:r w:rsidRPr="001E6493">
        <w:rPr>
          <w:rFonts w:eastAsiaTheme="minorEastAsia"/>
          <w:color w:val="082A75" w:themeColor="text2"/>
          <w:sz w:val="28"/>
          <w:lang w:val="en-US"/>
        </w:rPr>
        <w:t xml:space="preserve"> </w:t>
      </w:r>
    </w:p>
    <w:p w14:paraId="4BBACA2D" w14:textId="25C8B7DE" w:rsidR="00F27A88" w:rsidRDefault="006C7583" w:rsidP="008707D9">
      <w:pPr>
        <w:pStyle w:val="ListParagraph"/>
        <w:numPr>
          <w:ilvl w:val="0"/>
          <w:numId w:val="10"/>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11 increased awareness</w:t>
      </w:r>
      <w:r w:rsidR="0033780D">
        <w:rPr>
          <w:rFonts w:eastAsiaTheme="minorEastAsia"/>
          <w:color w:val="082A75" w:themeColor="text2"/>
          <w:sz w:val="28"/>
          <w:lang w:val="en-US"/>
        </w:rPr>
        <w:t>;</w:t>
      </w:r>
      <w:r w:rsidRPr="001E6493">
        <w:rPr>
          <w:rFonts w:eastAsiaTheme="minorEastAsia"/>
          <w:color w:val="082A75" w:themeColor="text2"/>
          <w:sz w:val="28"/>
          <w:lang w:val="en-US"/>
        </w:rPr>
        <w:t xml:space="preserve"> </w:t>
      </w:r>
    </w:p>
    <w:p w14:paraId="6B92C05C" w14:textId="332A2310" w:rsidR="00F27A88" w:rsidRDefault="006C7583" w:rsidP="008707D9">
      <w:pPr>
        <w:pStyle w:val="ListParagraph"/>
        <w:numPr>
          <w:ilvl w:val="0"/>
          <w:numId w:val="10"/>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3 shared technical knowledge</w:t>
      </w:r>
      <w:r w:rsidR="0033780D">
        <w:rPr>
          <w:rFonts w:eastAsiaTheme="minorEastAsia"/>
          <w:color w:val="082A75" w:themeColor="text2"/>
          <w:sz w:val="28"/>
          <w:lang w:val="en-US"/>
        </w:rPr>
        <w:t>;</w:t>
      </w:r>
      <w:r w:rsidRPr="001E6493">
        <w:rPr>
          <w:rFonts w:eastAsiaTheme="minorEastAsia"/>
          <w:color w:val="082A75" w:themeColor="text2"/>
          <w:sz w:val="28"/>
          <w:lang w:val="en-US"/>
        </w:rPr>
        <w:t xml:space="preserve"> and </w:t>
      </w:r>
    </w:p>
    <w:p w14:paraId="364285CB" w14:textId="0D5CABB5" w:rsidR="006C7583" w:rsidRDefault="006C7583" w:rsidP="008707D9">
      <w:pPr>
        <w:pStyle w:val="ListParagraph"/>
        <w:numPr>
          <w:ilvl w:val="0"/>
          <w:numId w:val="10"/>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3 respondents built new connections.</w:t>
      </w:r>
    </w:p>
    <w:p w14:paraId="37340902" w14:textId="77777777" w:rsidR="00C72376" w:rsidRPr="001E6493" w:rsidRDefault="00C72376" w:rsidP="008707D9">
      <w:pPr>
        <w:pStyle w:val="ListParagraph"/>
        <w:spacing w:after="0" w:line="240" w:lineRule="auto"/>
        <w:ind w:left="709"/>
        <w:jc w:val="both"/>
        <w:rPr>
          <w:rFonts w:eastAsiaTheme="minorEastAsia"/>
          <w:color w:val="082A75" w:themeColor="text2"/>
          <w:sz w:val="28"/>
          <w:lang w:val="en-US"/>
        </w:rPr>
      </w:pPr>
    </w:p>
    <w:p w14:paraId="59003918" w14:textId="77777777" w:rsidR="006C7583" w:rsidRPr="00350969" w:rsidRDefault="006C7583" w:rsidP="008707D9">
      <w:pPr>
        <w:spacing w:line="240" w:lineRule="auto"/>
        <w:jc w:val="both"/>
      </w:pPr>
      <w:r w:rsidRPr="00350969">
        <w:t>6. Which of the following evaluation topics interest you the most?</w:t>
      </w:r>
    </w:p>
    <w:p w14:paraId="11A640D6" w14:textId="6E7E7795" w:rsidR="000109F7" w:rsidRDefault="006C7583" w:rsidP="008707D9">
      <w:pPr>
        <w:pStyle w:val="ListParagraph"/>
        <w:spacing w:after="0" w:line="240" w:lineRule="auto"/>
        <w:ind w:left="360"/>
        <w:jc w:val="both"/>
        <w:rPr>
          <w:rFonts w:eastAsiaTheme="minorEastAsia"/>
          <w:color w:val="082A75" w:themeColor="text2"/>
          <w:sz w:val="28"/>
          <w:lang w:val="en-US"/>
        </w:rPr>
      </w:pPr>
      <w:r w:rsidRPr="001E6493">
        <w:rPr>
          <w:rFonts w:eastAsiaTheme="minorEastAsia"/>
          <w:color w:val="082A75" w:themeColor="text2"/>
          <w:sz w:val="28"/>
          <w:lang w:val="en-US"/>
        </w:rPr>
        <w:t xml:space="preserve">Respondents </w:t>
      </w:r>
      <w:r w:rsidR="00A21197">
        <w:rPr>
          <w:rFonts w:eastAsiaTheme="minorEastAsia"/>
          <w:color w:val="082A75" w:themeColor="text2"/>
          <w:sz w:val="28"/>
          <w:lang w:val="en-US"/>
        </w:rPr>
        <w:t>gave</w:t>
      </w:r>
      <w:r w:rsidRPr="001E6493">
        <w:rPr>
          <w:rFonts w:eastAsiaTheme="minorEastAsia"/>
          <w:color w:val="082A75" w:themeColor="text2"/>
          <w:sz w:val="28"/>
          <w:lang w:val="en-US"/>
        </w:rPr>
        <w:t xml:space="preserve"> </w:t>
      </w:r>
      <w:r w:rsidR="000109F7">
        <w:rPr>
          <w:rFonts w:eastAsiaTheme="minorEastAsia"/>
          <w:color w:val="082A75" w:themeColor="text2"/>
          <w:sz w:val="28"/>
          <w:lang w:val="en-US"/>
        </w:rPr>
        <w:t xml:space="preserve">multiple responses to the question on </w:t>
      </w:r>
      <w:r w:rsidRPr="001E6493">
        <w:rPr>
          <w:rFonts w:eastAsiaTheme="minorEastAsia"/>
          <w:color w:val="082A75" w:themeColor="text2"/>
          <w:sz w:val="28"/>
          <w:lang w:val="en-US"/>
        </w:rPr>
        <w:t xml:space="preserve">evaluation topics of interest: </w:t>
      </w:r>
    </w:p>
    <w:p w14:paraId="732A6E55" w14:textId="77777777" w:rsidR="00A21197" w:rsidRDefault="00A21197" w:rsidP="008707D9">
      <w:pPr>
        <w:pStyle w:val="ListParagraph"/>
        <w:numPr>
          <w:ilvl w:val="0"/>
          <w:numId w:val="11"/>
        </w:numPr>
        <w:spacing w:after="0" w:line="240" w:lineRule="auto"/>
        <w:ind w:left="709" w:hanging="425"/>
        <w:jc w:val="both"/>
        <w:rPr>
          <w:rFonts w:eastAsiaTheme="minorEastAsia"/>
          <w:color w:val="082A75" w:themeColor="text2"/>
          <w:sz w:val="28"/>
          <w:lang w:val="en-US"/>
        </w:rPr>
      </w:pPr>
      <w:r>
        <w:rPr>
          <w:rFonts w:eastAsiaTheme="minorEastAsia"/>
          <w:color w:val="082A75" w:themeColor="text2"/>
          <w:sz w:val="28"/>
          <w:lang w:val="en-US"/>
        </w:rPr>
        <w:t xml:space="preserve">12 respondents indicated </w:t>
      </w:r>
      <w:r w:rsidR="006C7583" w:rsidRPr="001E6493">
        <w:rPr>
          <w:rFonts w:eastAsiaTheme="minorEastAsia"/>
          <w:color w:val="082A75" w:themeColor="text2"/>
          <w:sz w:val="28"/>
          <w:lang w:val="en-US"/>
        </w:rPr>
        <w:t>Evaluation Methods</w:t>
      </w:r>
      <w:r>
        <w:rPr>
          <w:rFonts w:eastAsiaTheme="minorEastAsia"/>
          <w:color w:val="082A75" w:themeColor="text2"/>
          <w:sz w:val="28"/>
          <w:lang w:val="en-US"/>
        </w:rPr>
        <w:t>;</w:t>
      </w:r>
    </w:p>
    <w:p w14:paraId="742D59E6" w14:textId="77777777" w:rsidR="00A21197" w:rsidRDefault="00A21197" w:rsidP="008707D9">
      <w:pPr>
        <w:pStyle w:val="ListParagraph"/>
        <w:numPr>
          <w:ilvl w:val="0"/>
          <w:numId w:val="11"/>
        </w:numPr>
        <w:spacing w:after="0" w:line="240" w:lineRule="auto"/>
        <w:ind w:left="709" w:hanging="425"/>
        <w:jc w:val="both"/>
        <w:rPr>
          <w:rFonts w:eastAsiaTheme="minorEastAsia"/>
          <w:color w:val="082A75" w:themeColor="text2"/>
          <w:sz w:val="28"/>
          <w:lang w:val="en-US"/>
        </w:rPr>
      </w:pPr>
      <w:r>
        <w:rPr>
          <w:rFonts w:eastAsiaTheme="minorEastAsia"/>
          <w:color w:val="082A75" w:themeColor="text2"/>
          <w:sz w:val="28"/>
          <w:lang w:val="en-US"/>
        </w:rPr>
        <w:t xml:space="preserve">11 respondents indicated </w:t>
      </w:r>
      <w:r w:rsidR="006C7583" w:rsidRPr="001E6493">
        <w:rPr>
          <w:rFonts w:eastAsiaTheme="minorEastAsia"/>
          <w:color w:val="082A75" w:themeColor="text2"/>
          <w:sz w:val="28"/>
          <w:lang w:val="en-US"/>
        </w:rPr>
        <w:t>Evaluation Capacity Development</w:t>
      </w:r>
      <w:r>
        <w:rPr>
          <w:rFonts w:eastAsiaTheme="minorEastAsia"/>
          <w:color w:val="082A75" w:themeColor="text2"/>
          <w:sz w:val="28"/>
          <w:lang w:val="en-US"/>
        </w:rPr>
        <w:t>;</w:t>
      </w:r>
    </w:p>
    <w:p w14:paraId="1E9D939F" w14:textId="0151F9DB" w:rsidR="00A21197" w:rsidRDefault="00A21197" w:rsidP="008707D9">
      <w:pPr>
        <w:pStyle w:val="ListParagraph"/>
        <w:numPr>
          <w:ilvl w:val="0"/>
          <w:numId w:val="11"/>
        </w:numPr>
        <w:spacing w:after="0" w:line="240" w:lineRule="auto"/>
        <w:ind w:left="709" w:hanging="425"/>
        <w:jc w:val="both"/>
        <w:rPr>
          <w:rFonts w:eastAsiaTheme="minorEastAsia"/>
          <w:color w:val="082A75" w:themeColor="text2"/>
          <w:sz w:val="28"/>
          <w:lang w:val="en-US"/>
        </w:rPr>
      </w:pPr>
      <w:r>
        <w:rPr>
          <w:rFonts w:eastAsiaTheme="minorEastAsia"/>
          <w:color w:val="082A75" w:themeColor="text2"/>
          <w:sz w:val="28"/>
          <w:lang w:val="en-US"/>
        </w:rPr>
        <w:lastRenderedPageBreak/>
        <w:t>10 respondents indicated</w:t>
      </w:r>
      <w:r w:rsidR="006C7583" w:rsidRPr="001E6493">
        <w:rPr>
          <w:rFonts w:eastAsiaTheme="minorEastAsia"/>
          <w:color w:val="082A75" w:themeColor="text2"/>
          <w:sz w:val="28"/>
          <w:lang w:val="en-US"/>
        </w:rPr>
        <w:t xml:space="preserve"> Generation and use of evaluation</w:t>
      </w:r>
      <w:r>
        <w:rPr>
          <w:rFonts w:eastAsiaTheme="minorEastAsia"/>
          <w:color w:val="082A75" w:themeColor="text2"/>
          <w:sz w:val="28"/>
          <w:lang w:val="en-US"/>
        </w:rPr>
        <w:t>;</w:t>
      </w:r>
    </w:p>
    <w:p w14:paraId="38249EE5" w14:textId="77777777" w:rsidR="00FA3D49" w:rsidRDefault="006C7583" w:rsidP="008707D9">
      <w:pPr>
        <w:pStyle w:val="ListParagraph"/>
        <w:numPr>
          <w:ilvl w:val="0"/>
          <w:numId w:val="11"/>
        </w:numPr>
        <w:spacing w:after="0" w:line="240" w:lineRule="auto"/>
        <w:ind w:left="709" w:hanging="425"/>
        <w:jc w:val="both"/>
        <w:rPr>
          <w:rFonts w:eastAsiaTheme="minorEastAsia"/>
          <w:color w:val="082A75" w:themeColor="text2"/>
          <w:sz w:val="28"/>
          <w:lang w:val="en-US"/>
        </w:rPr>
      </w:pPr>
      <w:r w:rsidRPr="001E6493">
        <w:rPr>
          <w:rFonts w:eastAsiaTheme="minorEastAsia"/>
          <w:color w:val="082A75" w:themeColor="text2"/>
          <w:sz w:val="28"/>
          <w:lang w:val="en-US"/>
        </w:rPr>
        <w:t>10</w:t>
      </w:r>
      <w:r w:rsidR="00FA3D49">
        <w:rPr>
          <w:rFonts w:eastAsiaTheme="minorEastAsia"/>
          <w:color w:val="082A75" w:themeColor="text2"/>
          <w:sz w:val="28"/>
          <w:lang w:val="en-US"/>
        </w:rPr>
        <w:t xml:space="preserve"> respondents indicated</w:t>
      </w:r>
      <w:r w:rsidRPr="001E6493">
        <w:rPr>
          <w:rFonts w:eastAsiaTheme="minorEastAsia"/>
          <w:color w:val="082A75" w:themeColor="text2"/>
          <w:sz w:val="28"/>
          <w:lang w:val="en-US"/>
        </w:rPr>
        <w:t xml:space="preserve"> Evaluation Communication</w:t>
      </w:r>
      <w:r w:rsidR="00FA3D49">
        <w:rPr>
          <w:rFonts w:eastAsiaTheme="minorEastAsia"/>
          <w:color w:val="082A75" w:themeColor="text2"/>
          <w:sz w:val="28"/>
          <w:lang w:val="en-US"/>
        </w:rPr>
        <w:t xml:space="preserve">; and </w:t>
      </w:r>
    </w:p>
    <w:p w14:paraId="789B2036" w14:textId="0AF4CC0D" w:rsidR="006C7583" w:rsidRPr="001E6493" w:rsidRDefault="00FA3D49" w:rsidP="008707D9">
      <w:pPr>
        <w:pStyle w:val="ListParagraph"/>
        <w:numPr>
          <w:ilvl w:val="0"/>
          <w:numId w:val="11"/>
        </w:numPr>
        <w:spacing w:after="0" w:line="240" w:lineRule="auto"/>
        <w:ind w:left="709" w:hanging="425"/>
        <w:jc w:val="both"/>
        <w:rPr>
          <w:rFonts w:eastAsiaTheme="minorEastAsia"/>
          <w:color w:val="082A75" w:themeColor="text2"/>
          <w:sz w:val="28"/>
          <w:lang w:val="en-US"/>
        </w:rPr>
      </w:pPr>
      <w:r>
        <w:rPr>
          <w:rFonts w:eastAsiaTheme="minorEastAsia"/>
          <w:color w:val="082A75" w:themeColor="text2"/>
          <w:sz w:val="28"/>
          <w:lang w:val="en-US"/>
        </w:rPr>
        <w:t>4 respondents indicated</w:t>
      </w:r>
      <w:r w:rsidR="006C7583" w:rsidRPr="001E6493">
        <w:rPr>
          <w:rFonts w:eastAsiaTheme="minorEastAsia"/>
          <w:color w:val="082A75" w:themeColor="text2"/>
          <w:sz w:val="28"/>
          <w:lang w:val="en-US"/>
        </w:rPr>
        <w:t xml:space="preserve"> Evaluation 2030.</w:t>
      </w:r>
    </w:p>
    <w:p w14:paraId="722FB74B"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33024AC1" w14:textId="77777777" w:rsidR="00E317B6" w:rsidRPr="00E6399C" w:rsidRDefault="006C7583" w:rsidP="00E317B6">
      <w:pPr>
        <w:spacing w:line="240" w:lineRule="auto"/>
        <w:ind w:left="284" w:hanging="284"/>
        <w:jc w:val="both"/>
        <w:rPr>
          <w:bCs/>
        </w:rPr>
      </w:pPr>
      <w:r w:rsidRPr="00350969">
        <w:t>7. By what means did you find out about this event?</w:t>
      </w:r>
      <w:r w:rsidR="00E317B6">
        <w:t xml:space="preserve"> </w:t>
      </w:r>
      <w:r w:rsidR="00E317B6" w:rsidRPr="00E6399C">
        <w:rPr>
          <w:bCs/>
        </w:rPr>
        <w:t>(*Participants gave multiple answers)</w:t>
      </w:r>
    </w:p>
    <w:p w14:paraId="3C8E726C" w14:textId="77777777" w:rsidR="00E317B6" w:rsidRDefault="006C7583" w:rsidP="008707D9">
      <w:pPr>
        <w:pStyle w:val="ListParagraph"/>
        <w:spacing w:after="0" w:line="240" w:lineRule="auto"/>
        <w:ind w:left="360"/>
        <w:jc w:val="both"/>
        <w:rPr>
          <w:rFonts w:eastAsiaTheme="minorEastAsia"/>
          <w:color w:val="082A75" w:themeColor="text2"/>
          <w:sz w:val="28"/>
          <w:lang w:val="en-US"/>
        </w:rPr>
      </w:pPr>
      <w:r w:rsidRPr="001E6493">
        <w:rPr>
          <w:rFonts w:eastAsiaTheme="minorEastAsia"/>
          <w:color w:val="082A75" w:themeColor="text2"/>
          <w:sz w:val="28"/>
          <w:lang w:val="en-US"/>
        </w:rPr>
        <w:t xml:space="preserve">Respondents found out about the event through the following means: </w:t>
      </w:r>
    </w:p>
    <w:p w14:paraId="2CA2E2FD" w14:textId="77777777" w:rsidR="00E317B6"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 xml:space="preserve">10 reported </w:t>
      </w:r>
      <w:r w:rsidR="006C7583" w:rsidRPr="001E6493">
        <w:rPr>
          <w:rFonts w:eastAsiaTheme="minorEastAsia"/>
          <w:color w:val="082A75" w:themeColor="text2"/>
          <w:sz w:val="28"/>
          <w:lang w:val="en-US"/>
        </w:rPr>
        <w:t>Professional networks</w:t>
      </w:r>
      <w:r>
        <w:rPr>
          <w:rFonts w:eastAsiaTheme="minorEastAsia"/>
          <w:color w:val="082A75" w:themeColor="text2"/>
          <w:sz w:val="28"/>
          <w:lang w:val="en-US"/>
        </w:rPr>
        <w:t>;</w:t>
      </w:r>
    </w:p>
    <w:p w14:paraId="2DEB8964" w14:textId="77777777" w:rsidR="00E317B6"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 xml:space="preserve">6 said </w:t>
      </w:r>
      <w:r w:rsidR="006C7583" w:rsidRPr="001E6493">
        <w:rPr>
          <w:rFonts w:eastAsiaTheme="minorEastAsia"/>
          <w:color w:val="082A75" w:themeColor="text2"/>
          <w:sz w:val="28"/>
          <w:lang w:val="en-US"/>
        </w:rPr>
        <w:t>Email or Listserv</w:t>
      </w:r>
      <w:r>
        <w:rPr>
          <w:rFonts w:eastAsiaTheme="minorEastAsia"/>
          <w:color w:val="082A75" w:themeColor="text2"/>
          <w:sz w:val="28"/>
          <w:lang w:val="en-US"/>
        </w:rPr>
        <w:t>;</w:t>
      </w:r>
    </w:p>
    <w:p w14:paraId="1A32E6AD" w14:textId="73EFD043" w:rsidR="00E317B6"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2 indicated</w:t>
      </w:r>
      <w:r w:rsidR="006C7583" w:rsidRPr="001E6493">
        <w:rPr>
          <w:rFonts w:eastAsiaTheme="minorEastAsia"/>
          <w:color w:val="082A75" w:themeColor="text2"/>
          <w:sz w:val="28"/>
          <w:lang w:val="en-US"/>
        </w:rPr>
        <w:t xml:space="preserve"> Twitter</w:t>
      </w:r>
      <w:r>
        <w:rPr>
          <w:rFonts w:eastAsiaTheme="minorEastAsia"/>
          <w:color w:val="082A75" w:themeColor="text2"/>
          <w:sz w:val="28"/>
          <w:lang w:val="en-US"/>
        </w:rPr>
        <w:t>;</w:t>
      </w:r>
      <w:r w:rsidR="006C7583" w:rsidRPr="001E6493">
        <w:rPr>
          <w:rFonts w:eastAsiaTheme="minorEastAsia"/>
          <w:color w:val="082A75" w:themeColor="text2"/>
          <w:sz w:val="28"/>
          <w:lang w:val="en-US"/>
        </w:rPr>
        <w:t xml:space="preserve"> </w:t>
      </w:r>
    </w:p>
    <w:p w14:paraId="5257D8DC" w14:textId="77777777" w:rsidR="00E317B6"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 xml:space="preserve">1 said </w:t>
      </w:r>
      <w:r w:rsidR="006C7583" w:rsidRPr="001E6493">
        <w:rPr>
          <w:rFonts w:eastAsiaTheme="minorEastAsia"/>
          <w:color w:val="082A75" w:themeColor="text2"/>
          <w:sz w:val="28"/>
          <w:lang w:val="en-US"/>
        </w:rPr>
        <w:t>The CLEAR Initiative</w:t>
      </w:r>
      <w:r>
        <w:rPr>
          <w:rFonts w:eastAsiaTheme="minorEastAsia"/>
          <w:color w:val="082A75" w:themeColor="text2"/>
          <w:sz w:val="28"/>
          <w:lang w:val="en-US"/>
        </w:rPr>
        <w:t>;</w:t>
      </w:r>
    </w:p>
    <w:p w14:paraId="21F7F54E" w14:textId="77777777" w:rsidR="00E317B6"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 xml:space="preserve">1 said </w:t>
      </w:r>
      <w:r w:rsidR="006C7583" w:rsidRPr="001E6493">
        <w:rPr>
          <w:rFonts w:eastAsiaTheme="minorEastAsia"/>
          <w:color w:val="082A75" w:themeColor="text2"/>
          <w:sz w:val="28"/>
          <w:lang w:val="en-US"/>
        </w:rPr>
        <w:t>Facebook</w:t>
      </w:r>
      <w:r>
        <w:rPr>
          <w:rFonts w:eastAsiaTheme="minorEastAsia"/>
          <w:color w:val="082A75" w:themeColor="text2"/>
          <w:sz w:val="28"/>
          <w:lang w:val="en-US"/>
        </w:rPr>
        <w:t>;</w:t>
      </w:r>
      <w:r w:rsidR="006C7583" w:rsidRPr="001E6493">
        <w:rPr>
          <w:rFonts w:eastAsiaTheme="minorEastAsia"/>
          <w:color w:val="082A75" w:themeColor="text2"/>
          <w:sz w:val="28"/>
          <w:lang w:val="en-US"/>
        </w:rPr>
        <w:t xml:space="preserve"> and </w:t>
      </w:r>
    </w:p>
    <w:p w14:paraId="73C30598" w14:textId="20C0F793" w:rsidR="006C7583" w:rsidRPr="001E6493" w:rsidRDefault="00E317B6" w:rsidP="00AF0FCE">
      <w:pPr>
        <w:pStyle w:val="ListParagraph"/>
        <w:numPr>
          <w:ilvl w:val="0"/>
          <w:numId w:val="12"/>
        </w:numPr>
        <w:spacing w:after="0" w:line="240" w:lineRule="auto"/>
        <w:jc w:val="both"/>
        <w:rPr>
          <w:rFonts w:eastAsiaTheme="minorEastAsia"/>
          <w:color w:val="082A75" w:themeColor="text2"/>
          <w:sz w:val="28"/>
          <w:lang w:val="en-US"/>
        </w:rPr>
      </w:pPr>
      <w:r>
        <w:rPr>
          <w:rFonts w:eastAsiaTheme="minorEastAsia"/>
          <w:color w:val="082A75" w:themeColor="text2"/>
          <w:sz w:val="28"/>
          <w:lang w:val="en-US"/>
        </w:rPr>
        <w:t>1</w:t>
      </w:r>
      <w:r w:rsidR="00AF0FCE">
        <w:rPr>
          <w:rFonts w:eastAsiaTheme="minorEastAsia"/>
          <w:color w:val="082A75" w:themeColor="text2"/>
          <w:sz w:val="28"/>
          <w:lang w:val="en-US"/>
        </w:rPr>
        <w:t xml:space="preserve"> </w:t>
      </w:r>
      <w:r>
        <w:rPr>
          <w:rFonts w:eastAsiaTheme="minorEastAsia"/>
          <w:color w:val="082A75" w:themeColor="text2"/>
          <w:sz w:val="28"/>
          <w:lang w:val="en-US"/>
        </w:rPr>
        <w:t xml:space="preserve">respondent said </w:t>
      </w:r>
      <w:r w:rsidR="006C7583" w:rsidRPr="001E6493">
        <w:rPr>
          <w:rFonts w:eastAsiaTheme="minorEastAsia"/>
          <w:color w:val="082A75" w:themeColor="text2"/>
          <w:sz w:val="28"/>
          <w:lang w:val="en-US"/>
        </w:rPr>
        <w:t>The Global Evaluation Initiative (GEI).</w:t>
      </w:r>
    </w:p>
    <w:p w14:paraId="1BBA9128"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5F5F6599" w14:textId="77777777" w:rsidR="006C7583" w:rsidRPr="00350969" w:rsidRDefault="006C7583" w:rsidP="008707D9">
      <w:pPr>
        <w:spacing w:line="240" w:lineRule="auto"/>
        <w:jc w:val="both"/>
      </w:pPr>
      <w:r w:rsidRPr="00350969">
        <w:t>8. Scope of respondents’ organization's work? (Location of people served)</w:t>
      </w:r>
    </w:p>
    <w:p w14:paraId="69C99604" w14:textId="3C1B2783"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r w:rsidRPr="001E6493">
        <w:rPr>
          <w:rFonts w:eastAsiaTheme="minorEastAsia"/>
          <w:color w:val="082A75" w:themeColor="text2"/>
          <w:sz w:val="28"/>
          <w:lang w:val="en-US"/>
        </w:rPr>
        <w:t xml:space="preserve">Respondents indicated the scope of their organization’s work as: Sub-National or Regional (10), National (12), International (2). </w:t>
      </w:r>
      <w:r w:rsidR="000E70B9" w:rsidRPr="000E70B9">
        <w:rPr>
          <w:rFonts w:eastAsiaTheme="minorEastAsia"/>
          <w:color w:val="082A75" w:themeColor="text2"/>
          <w:sz w:val="28"/>
          <w:lang w:val="en-US"/>
        </w:rPr>
        <w:t>(*Participants gave multiple answers)</w:t>
      </w:r>
      <w:r w:rsidR="000E70B9">
        <w:rPr>
          <w:rFonts w:eastAsiaTheme="minorEastAsia"/>
          <w:color w:val="082A75" w:themeColor="text2"/>
          <w:sz w:val="28"/>
          <w:lang w:val="en-US"/>
        </w:rPr>
        <w:t>.</w:t>
      </w:r>
    </w:p>
    <w:p w14:paraId="758D05D2" w14:textId="77777777" w:rsidR="006C7583" w:rsidRPr="001E6493" w:rsidRDefault="006C7583" w:rsidP="008707D9">
      <w:pPr>
        <w:pStyle w:val="ListParagraph"/>
        <w:spacing w:after="0" w:line="240" w:lineRule="auto"/>
        <w:ind w:left="360"/>
        <w:jc w:val="both"/>
        <w:rPr>
          <w:rFonts w:eastAsiaTheme="minorEastAsia"/>
          <w:color w:val="082A75" w:themeColor="text2"/>
          <w:sz w:val="28"/>
          <w:lang w:val="en-US"/>
        </w:rPr>
      </w:pPr>
    </w:p>
    <w:p w14:paraId="3E25387C" w14:textId="77777777" w:rsidR="006C7583" w:rsidRPr="00350969" w:rsidRDefault="006C7583" w:rsidP="008707D9">
      <w:pPr>
        <w:spacing w:line="240" w:lineRule="auto"/>
        <w:jc w:val="both"/>
      </w:pPr>
      <w:r w:rsidRPr="00350969">
        <w:t>9. Suggestions to help improve gLOCAL Evaluation Week in the future.</w:t>
      </w:r>
    </w:p>
    <w:p w14:paraId="34F4B5CE"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The inclusion of community representatives who have benefited from the PSE process would be beneficial.</w:t>
      </w:r>
    </w:p>
    <w:p w14:paraId="2AEF61A0"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Invite government officials and elected individuals to participate in the webinar.</w:t>
      </w:r>
    </w:p>
    <w:p w14:paraId="3C80FD09"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A very good initiative. I would suggest that notice of the gLOCAL evaluation week is published on time and with a wider spread; also, that more discussants and topics be incorporated.</w:t>
      </w:r>
    </w:p>
    <w:p w14:paraId="3B7807CE"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Conduct more sessions and topics in Monitoring and Evaluation. Explore how the Governments in Nigeria can benefit from the webinar and deploy the techniques in public service programming.</w:t>
      </w:r>
    </w:p>
    <w:p w14:paraId="06D032E5"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Use the best internet connection to improve the quality of the webinar broadcast. During Professor Ajibola presentation, he was sometimes out-of-sync due to network issues.</w:t>
      </w:r>
    </w:p>
    <w:p w14:paraId="7C3D327C"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 xml:space="preserve">Introduce a bill to get the government to incorporate Participatory Stakeholders Evaluation (PSE) as a method to engage citizens before designing or evaluating projects and programs.  </w:t>
      </w:r>
    </w:p>
    <w:p w14:paraId="52C6C132"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It was excellent.</w:t>
      </w:r>
    </w:p>
    <w:p w14:paraId="2DEE88A3" w14:textId="77777777" w:rsidR="006C7583" w:rsidRPr="001E649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I hope I can get to watch the recording.</w:t>
      </w:r>
    </w:p>
    <w:p w14:paraId="32FC9727" w14:textId="31F39385" w:rsidR="006C7583" w:rsidRDefault="006C7583" w:rsidP="008707D9">
      <w:pPr>
        <w:pStyle w:val="ListParagraph"/>
        <w:numPr>
          <w:ilvl w:val="0"/>
          <w:numId w:val="6"/>
        </w:numPr>
        <w:spacing w:after="0" w:line="240" w:lineRule="auto"/>
        <w:jc w:val="both"/>
        <w:rPr>
          <w:rFonts w:eastAsiaTheme="minorEastAsia"/>
          <w:color w:val="082A75" w:themeColor="text2"/>
          <w:sz w:val="28"/>
          <w:lang w:val="en-US"/>
        </w:rPr>
      </w:pPr>
      <w:r w:rsidRPr="001E6493">
        <w:rPr>
          <w:rFonts w:eastAsiaTheme="minorEastAsia"/>
          <w:color w:val="082A75" w:themeColor="text2"/>
          <w:sz w:val="28"/>
          <w:lang w:val="en-US"/>
        </w:rPr>
        <w:t>Conduct more training on Monitoring and Evaluation.</w:t>
      </w:r>
    </w:p>
    <w:p w14:paraId="46AC2DF5" w14:textId="2C079691" w:rsidR="008707D9" w:rsidRDefault="008707D9">
      <w:pPr>
        <w:spacing w:after="200"/>
        <w:rPr>
          <w:b w:val="0"/>
        </w:rPr>
      </w:pPr>
      <w:r>
        <w:br w:type="page"/>
      </w:r>
    </w:p>
    <w:p w14:paraId="1D75CCBC" w14:textId="77777777" w:rsidR="00DF636D" w:rsidRPr="00A17BED" w:rsidRDefault="00DF636D" w:rsidP="00A17BED">
      <w:pPr>
        <w:pStyle w:val="Heading1"/>
        <w:tabs>
          <w:tab w:val="left" w:pos="2268"/>
        </w:tabs>
        <w:rPr>
          <w:color w:val="5863B8"/>
          <w:sz w:val="36"/>
          <w:szCs w:val="20"/>
        </w:rPr>
      </w:pPr>
      <w:r w:rsidRPr="00A17BED">
        <w:rPr>
          <w:color w:val="5863B8"/>
          <w:sz w:val="36"/>
          <w:szCs w:val="20"/>
        </w:rPr>
        <w:lastRenderedPageBreak/>
        <w:t xml:space="preserve">Appendix 2: </w:t>
      </w:r>
      <w:r w:rsidRPr="00A17BED">
        <w:rPr>
          <w:color w:val="5863B8"/>
          <w:sz w:val="36"/>
          <w:szCs w:val="20"/>
        </w:rPr>
        <w:tab/>
        <w:t>Testimonials from Participants</w:t>
      </w:r>
    </w:p>
    <w:p w14:paraId="4B3C04FD" w14:textId="77777777" w:rsidR="00DF636D" w:rsidRDefault="00DF636D" w:rsidP="008707D9">
      <w:pPr>
        <w:tabs>
          <w:tab w:val="left" w:pos="5054"/>
        </w:tabs>
        <w:spacing w:line="240" w:lineRule="auto"/>
        <w:jc w:val="both"/>
        <w:rPr>
          <w:rFonts w:cstheme="minorHAnsi"/>
        </w:rPr>
      </w:pPr>
    </w:p>
    <w:p w14:paraId="58983CB1" w14:textId="77777777" w:rsidR="00DF636D" w:rsidRPr="001B6405" w:rsidRDefault="00DF636D" w:rsidP="008707D9">
      <w:pPr>
        <w:tabs>
          <w:tab w:val="left" w:pos="5054"/>
        </w:tabs>
        <w:spacing w:line="240" w:lineRule="auto"/>
        <w:jc w:val="both"/>
        <w:rPr>
          <w:b w:val="0"/>
        </w:rPr>
      </w:pPr>
      <w:r w:rsidRPr="001B6405">
        <w:rPr>
          <w:b w:val="0"/>
        </w:rPr>
        <w:t>The following are some testimonials of participants about the event:</w:t>
      </w:r>
    </w:p>
    <w:p w14:paraId="635D49E2" w14:textId="77777777" w:rsidR="00DF636D" w:rsidRPr="001B6405" w:rsidRDefault="00DF636D" w:rsidP="008707D9">
      <w:pPr>
        <w:tabs>
          <w:tab w:val="left" w:pos="5054"/>
        </w:tabs>
        <w:spacing w:line="240" w:lineRule="auto"/>
        <w:jc w:val="both"/>
        <w:rPr>
          <w:b w:val="0"/>
        </w:rPr>
      </w:pPr>
    </w:p>
    <w:p w14:paraId="0CE85F69" w14:textId="411F911A"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“The program reinforced the critical role Participatory Stakeholders Evaluation plays in in </w:t>
      </w:r>
      <w:r w:rsidR="001B6405" w:rsidRPr="001B6405">
        <w:rPr>
          <w:b w:val="0"/>
        </w:rPr>
        <w:t>organizational</w:t>
      </w:r>
      <w:r w:rsidRPr="001B6405">
        <w:rPr>
          <w:b w:val="0"/>
        </w:rPr>
        <w:t xml:space="preserve"> </w:t>
      </w:r>
      <w:r w:rsidR="001B6405">
        <w:rPr>
          <w:b w:val="0"/>
        </w:rPr>
        <w:t>and</w:t>
      </w:r>
      <w:r w:rsidRPr="001B6405">
        <w:rPr>
          <w:b w:val="0"/>
        </w:rPr>
        <w:t xml:space="preserve"> national development.”  - </w:t>
      </w:r>
      <w:r w:rsidRPr="00495BA0">
        <w:rPr>
          <w:b w:val="0"/>
          <w:i/>
          <w:iCs/>
        </w:rPr>
        <w:t>Anonymous participant</w:t>
      </w:r>
    </w:p>
    <w:p w14:paraId="49A0FFBC" w14:textId="77777777" w:rsidR="00DF636D" w:rsidRPr="001B6405" w:rsidRDefault="00DF636D" w:rsidP="008707D9">
      <w:pPr>
        <w:tabs>
          <w:tab w:val="left" w:pos="5054"/>
        </w:tabs>
        <w:spacing w:line="240" w:lineRule="auto"/>
        <w:jc w:val="both"/>
        <w:rPr>
          <w:b w:val="0"/>
        </w:rPr>
      </w:pPr>
    </w:p>
    <w:p w14:paraId="407F98CD" w14:textId="77777777"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“It was enriching and insightful. I gained from the experience sharing of the panellists. I also had a deeper insight on the usefulness of PSE as a veritable tool to get the buy-in of citizens in the context of wider governance.” – </w:t>
      </w:r>
      <w:r w:rsidRPr="00495BA0">
        <w:rPr>
          <w:b w:val="0"/>
          <w:i/>
          <w:iCs/>
        </w:rPr>
        <w:t>Fisayo Alo</w:t>
      </w:r>
    </w:p>
    <w:p w14:paraId="7A15D194" w14:textId="77777777" w:rsidR="00DF636D" w:rsidRPr="001B6405" w:rsidRDefault="00DF636D" w:rsidP="008707D9">
      <w:pPr>
        <w:tabs>
          <w:tab w:val="left" w:pos="5054"/>
        </w:tabs>
        <w:spacing w:line="240" w:lineRule="auto"/>
        <w:jc w:val="both"/>
        <w:rPr>
          <w:b w:val="0"/>
        </w:rPr>
      </w:pPr>
    </w:p>
    <w:p w14:paraId="32160431" w14:textId="77777777"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“I was exposed to the many advantages of the Participatory Stakeholder Evaluation method. I understood some of the processes involved in conducting in a successful Participatory Stakeholders Evaluation process.” – </w:t>
      </w:r>
      <w:r w:rsidRPr="00495BA0">
        <w:rPr>
          <w:b w:val="0"/>
          <w:i/>
          <w:iCs/>
        </w:rPr>
        <w:t>Lydia Ndieze</w:t>
      </w:r>
    </w:p>
    <w:p w14:paraId="11AB9529" w14:textId="77777777" w:rsidR="00DF636D" w:rsidRPr="001B6405" w:rsidRDefault="00DF636D" w:rsidP="008707D9">
      <w:pPr>
        <w:tabs>
          <w:tab w:val="left" w:pos="5054"/>
        </w:tabs>
        <w:spacing w:line="240" w:lineRule="auto"/>
        <w:jc w:val="both"/>
        <w:rPr>
          <w:b w:val="0"/>
        </w:rPr>
      </w:pPr>
    </w:p>
    <w:p w14:paraId="7E85F2B3" w14:textId="77777777"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“I gained from the presentation on Participatory Stakeholder Evaluation and the panel discussions. It ties into how we (CNL) engage under GMoU/OMoU and PSA working with NNF and our stakeholders. It has helped with our decision process for our engagements and social investment implementation. With the stakeholder feedback it provided, it has helped us to secure social license to operate in the extractive industry and ultimately added to the bottom line.” -  </w:t>
      </w:r>
      <w:r w:rsidRPr="00495BA0">
        <w:rPr>
          <w:b w:val="0"/>
          <w:i/>
          <w:iCs/>
        </w:rPr>
        <w:t>Charles Egbuedo</w:t>
      </w:r>
    </w:p>
    <w:p w14:paraId="73BCAEB1" w14:textId="77777777" w:rsidR="00DF636D" w:rsidRPr="001B6405" w:rsidRDefault="00DF636D" w:rsidP="008707D9">
      <w:pPr>
        <w:tabs>
          <w:tab w:val="left" w:pos="5054"/>
        </w:tabs>
        <w:spacing w:line="240" w:lineRule="auto"/>
        <w:jc w:val="both"/>
        <w:rPr>
          <w:b w:val="0"/>
        </w:rPr>
      </w:pPr>
    </w:p>
    <w:p w14:paraId="2886AB45" w14:textId="77777777" w:rsidR="00DF636D" w:rsidRPr="001B6405" w:rsidRDefault="00DF636D" w:rsidP="008707D9">
      <w:pPr>
        <w:tabs>
          <w:tab w:val="left" w:pos="5054"/>
        </w:tabs>
        <w:spacing w:line="240" w:lineRule="auto"/>
        <w:jc w:val="both"/>
        <w:rPr>
          <w:b w:val="0"/>
        </w:rPr>
      </w:pPr>
      <w:r w:rsidRPr="000A1068">
        <w:rPr>
          <w:b w:val="0"/>
          <w:shd w:val="clear" w:color="auto" w:fill="F2F2F2" w:themeFill="background1" w:themeFillShade="F2"/>
        </w:rPr>
        <w:t xml:space="preserve">“gLOCAL Evaluation Week was so helpful to me as an individual for the technical knowledge gained during the event. For us as a company, it is part of capacity building and development, and to us as a nation (Nigeria), the event will serve as a base for policy formulation by our policymakers.” - </w:t>
      </w:r>
      <w:r w:rsidRPr="000A1068">
        <w:rPr>
          <w:b w:val="0"/>
          <w:i/>
          <w:iCs/>
          <w:shd w:val="clear" w:color="auto" w:fill="F2F2F2" w:themeFill="background1" w:themeFillShade="F2"/>
        </w:rPr>
        <w:t>Anonymous participant</w:t>
      </w:r>
    </w:p>
    <w:p w14:paraId="5165505B" w14:textId="77777777" w:rsidR="00DF636D" w:rsidRPr="001B6405" w:rsidRDefault="00DF636D" w:rsidP="008707D9">
      <w:pPr>
        <w:tabs>
          <w:tab w:val="left" w:pos="5054"/>
        </w:tabs>
        <w:spacing w:line="240" w:lineRule="auto"/>
        <w:jc w:val="both"/>
        <w:rPr>
          <w:b w:val="0"/>
        </w:rPr>
      </w:pPr>
    </w:p>
    <w:p w14:paraId="36C8882E" w14:textId="77777777"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“The event has enriched my technical knowledge of M&amp;E.” - </w:t>
      </w:r>
      <w:r w:rsidRPr="00495BA0">
        <w:rPr>
          <w:b w:val="0"/>
          <w:i/>
          <w:iCs/>
        </w:rPr>
        <w:t>Anonymous participant</w:t>
      </w:r>
    </w:p>
    <w:p w14:paraId="461D0D60" w14:textId="77777777" w:rsidR="00DF636D" w:rsidRPr="001B6405" w:rsidRDefault="00DF636D" w:rsidP="008707D9">
      <w:pPr>
        <w:tabs>
          <w:tab w:val="left" w:pos="5054"/>
        </w:tabs>
        <w:spacing w:line="240" w:lineRule="auto"/>
        <w:jc w:val="both"/>
        <w:rPr>
          <w:b w:val="0"/>
        </w:rPr>
      </w:pPr>
    </w:p>
    <w:p w14:paraId="6396EC59" w14:textId="77777777" w:rsidR="00DF636D" w:rsidRPr="001B6405" w:rsidRDefault="00DF636D" w:rsidP="000A1068">
      <w:pPr>
        <w:shd w:val="clear" w:color="auto" w:fill="F2F2F2" w:themeFill="background1" w:themeFillShade="F2"/>
        <w:tabs>
          <w:tab w:val="left" w:pos="5054"/>
        </w:tabs>
        <w:spacing w:line="240" w:lineRule="auto"/>
        <w:jc w:val="both"/>
        <w:rPr>
          <w:b w:val="0"/>
        </w:rPr>
      </w:pPr>
      <w:r w:rsidRPr="001B6405">
        <w:rPr>
          <w:b w:val="0"/>
        </w:rPr>
        <w:t xml:space="preserve">“This event helped me understand more and increased my knowledge on the technicality of M &amp; E.”  </w:t>
      </w:r>
      <w:r w:rsidRPr="00495BA0">
        <w:rPr>
          <w:b w:val="0"/>
          <w:i/>
          <w:iCs/>
        </w:rPr>
        <w:t>Anonymous participant</w:t>
      </w:r>
    </w:p>
    <w:p w14:paraId="2FF5EF52" w14:textId="77777777" w:rsidR="00DF636D" w:rsidRPr="001B6405" w:rsidRDefault="00DF636D" w:rsidP="008707D9">
      <w:pPr>
        <w:tabs>
          <w:tab w:val="left" w:pos="5054"/>
        </w:tabs>
        <w:spacing w:line="240" w:lineRule="auto"/>
        <w:rPr>
          <w:b w:val="0"/>
        </w:rPr>
      </w:pPr>
    </w:p>
    <w:p w14:paraId="08EAE03A" w14:textId="77777777" w:rsidR="00DF636D" w:rsidRPr="001B6405" w:rsidRDefault="00DF636D" w:rsidP="00DF636D">
      <w:pPr>
        <w:rPr>
          <w:b w:val="0"/>
        </w:rPr>
      </w:pPr>
      <w:r w:rsidRPr="001B6405">
        <w:rPr>
          <w:b w:val="0"/>
        </w:rPr>
        <w:br w:type="page"/>
      </w:r>
    </w:p>
    <w:p w14:paraId="35A8D6D4" w14:textId="67C8BEFA" w:rsidR="00DF636D" w:rsidRPr="00C10920" w:rsidRDefault="00DF636D" w:rsidP="00C10920">
      <w:pPr>
        <w:pStyle w:val="Heading1"/>
        <w:tabs>
          <w:tab w:val="left" w:pos="2268"/>
        </w:tabs>
        <w:rPr>
          <w:color w:val="5863B8"/>
          <w:sz w:val="36"/>
          <w:szCs w:val="20"/>
        </w:rPr>
      </w:pPr>
      <w:r w:rsidRPr="00C10920">
        <w:rPr>
          <w:color w:val="5863B8"/>
          <w:sz w:val="36"/>
          <w:szCs w:val="20"/>
        </w:rPr>
        <w:lastRenderedPageBreak/>
        <w:t>Appendix 3</w:t>
      </w:r>
      <w:r w:rsidR="004B67E4">
        <w:rPr>
          <w:color w:val="5863B8"/>
          <w:sz w:val="36"/>
          <w:szCs w:val="20"/>
        </w:rPr>
        <w:t>:</w:t>
      </w:r>
      <w:r w:rsidRPr="00C10920">
        <w:rPr>
          <w:color w:val="5863B8"/>
          <w:sz w:val="36"/>
          <w:szCs w:val="20"/>
        </w:rPr>
        <w:tab/>
        <w:t>Comments of Participants in the Chat Box</w:t>
      </w:r>
    </w:p>
    <w:p w14:paraId="294660FA" w14:textId="77777777" w:rsidR="00DF636D" w:rsidRDefault="00DF636D" w:rsidP="00DF636D">
      <w:pPr>
        <w:tabs>
          <w:tab w:val="left" w:pos="5054"/>
        </w:tabs>
        <w:rPr>
          <w:rFonts w:cstheme="minorHAnsi"/>
        </w:rPr>
      </w:pPr>
    </w:p>
    <w:p w14:paraId="0C03281F" w14:textId="77777777" w:rsidR="00DF636D" w:rsidRPr="00E60643" w:rsidRDefault="00DF636D" w:rsidP="00DF636D">
      <w:pPr>
        <w:tabs>
          <w:tab w:val="left" w:pos="5054"/>
        </w:tabs>
        <w:jc w:val="both"/>
        <w:rPr>
          <w:b w:val="0"/>
        </w:rPr>
      </w:pPr>
      <w:r w:rsidRPr="00E60643">
        <w:rPr>
          <w:b w:val="0"/>
        </w:rPr>
        <w:t>Some of the comments of participants in the chat box are:</w:t>
      </w:r>
    </w:p>
    <w:p w14:paraId="7026E3CF" w14:textId="77777777" w:rsidR="00DF636D" w:rsidRPr="00E60643" w:rsidRDefault="00DF636D" w:rsidP="00DF636D">
      <w:pPr>
        <w:tabs>
          <w:tab w:val="left" w:pos="5054"/>
        </w:tabs>
        <w:jc w:val="both"/>
        <w:rPr>
          <w:b w:val="0"/>
        </w:rPr>
      </w:pPr>
    </w:p>
    <w:p w14:paraId="1EFE5F08" w14:textId="4444C335" w:rsidR="00DF636D" w:rsidRPr="00E60643" w:rsidRDefault="00DF636D" w:rsidP="00E17A5B">
      <w:pPr>
        <w:tabs>
          <w:tab w:val="left" w:pos="1560"/>
          <w:tab w:val="left" w:pos="5054"/>
        </w:tabs>
        <w:jc w:val="both"/>
        <w:rPr>
          <w:b w:val="0"/>
        </w:rPr>
      </w:pPr>
      <w:r w:rsidRPr="00E60643">
        <w:rPr>
          <w:b w:val="0"/>
        </w:rPr>
        <w:t>Liz Orage:       Brilliant presentation by Prof. Obafemi Ajibola. Very educative.</w:t>
      </w:r>
    </w:p>
    <w:p w14:paraId="1F907FDD" w14:textId="77777777" w:rsidR="00DF636D" w:rsidRPr="00E60643" w:rsidRDefault="00DF636D" w:rsidP="00DF636D">
      <w:pPr>
        <w:tabs>
          <w:tab w:val="left" w:pos="5054"/>
        </w:tabs>
        <w:jc w:val="both"/>
        <w:rPr>
          <w:b w:val="0"/>
        </w:rPr>
      </w:pPr>
    </w:p>
    <w:p w14:paraId="0585FF7B" w14:textId="1266D031" w:rsidR="00DF636D" w:rsidRPr="00E60643" w:rsidRDefault="00DF636D" w:rsidP="00DF636D">
      <w:pPr>
        <w:tabs>
          <w:tab w:val="left" w:pos="1560"/>
          <w:tab w:val="left" w:pos="5054"/>
        </w:tabs>
        <w:jc w:val="both"/>
        <w:rPr>
          <w:b w:val="0"/>
        </w:rPr>
      </w:pPr>
      <w:r w:rsidRPr="00E60643">
        <w:rPr>
          <w:b w:val="0"/>
        </w:rPr>
        <w:t>Chichi:            Very insightful and practical presentation. Thank you, Prof Ajibola.</w:t>
      </w:r>
    </w:p>
    <w:p w14:paraId="00A6BC06" w14:textId="77777777" w:rsidR="00DF636D" w:rsidRPr="00E60643" w:rsidRDefault="00DF636D" w:rsidP="00DF636D">
      <w:pPr>
        <w:tabs>
          <w:tab w:val="left" w:pos="5054"/>
        </w:tabs>
        <w:jc w:val="both"/>
        <w:rPr>
          <w:b w:val="0"/>
        </w:rPr>
      </w:pPr>
    </w:p>
    <w:p w14:paraId="1787D759" w14:textId="000B1CE5" w:rsidR="00DF636D" w:rsidRPr="00E60643" w:rsidRDefault="00DF636D" w:rsidP="00DF636D">
      <w:pPr>
        <w:tabs>
          <w:tab w:val="left" w:pos="5054"/>
        </w:tabs>
        <w:ind w:left="1560" w:hanging="1560"/>
        <w:jc w:val="both"/>
        <w:rPr>
          <w:b w:val="0"/>
        </w:rPr>
      </w:pPr>
      <w:r w:rsidRPr="00E60643">
        <w:rPr>
          <w:b w:val="0"/>
        </w:rPr>
        <w:t>Innocent Arike: This is an excellent presentation and an eye-opener to some of us. Thank you for this great presentation.</w:t>
      </w:r>
    </w:p>
    <w:p w14:paraId="515D2868" w14:textId="77777777" w:rsidR="00DF636D" w:rsidRPr="00E60643" w:rsidRDefault="00DF636D" w:rsidP="00DF636D">
      <w:pPr>
        <w:tabs>
          <w:tab w:val="left" w:pos="5054"/>
        </w:tabs>
        <w:jc w:val="both"/>
        <w:rPr>
          <w:b w:val="0"/>
        </w:rPr>
      </w:pPr>
    </w:p>
    <w:p w14:paraId="79E3C3A7" w14:textId="53E6EEA6" w:rsidR="00DF636D" w:rsidRPr="00E60643" w:rsidRDefault="00DF636D" w:rsidP="00DF636D">
      <w:pPr>
        <w:tabs>
          <w:tab w:val="left" w:pos="5054"/>
        </w:tabs>
        <w:ind w:left="1560" w:hanging="1560"/>
        <w:jc w:val="both"/>
        <w:rPr>
          <w:b w:val="0"/>
        </w:rPr>
      </w:pPr>
      <w:r w:rsidRPr="00E60643">
        <w:rPr>
          <w:b w:val="0"/>
        </w:rPr>
        <w:t>Lydia Ndieze:  The PSE will help politicians truly understand peoples’ perspective in terms of developmental needs and what works best for their overall wellbeing. If these then form the basis of the Politicians policy trust and project design and implementation pursuit, then the states will achieve appreciable progress and beneficial developmental strides.</w:t>
      </w:r>
    </w:p>
    <w:p w14:paraId="31D5E896" w14:textId="77777777" w:rsidR="00DF636D" w:rsidRPr="00E60643" w:rsidRDefault="00DF636D" w:rsidP="00DF636D">
      <w:pPr>
        <w:tabs>
          <w:tab w:val="left" w:pos="5054"/>
        </w:tabs>
        <w:jc w:val="both"/>
        <w:rPr>
          <w:b w:val="0"/>
        </w:rPr>
      </w:pPr>
    </w:p>
    <w:p w14:paraId="76489356" w14:textId="7215CA87" w:rsidR="00DF636D" w:rsidRPr="00E60643" w:rsidRDefault="00DF636D" w:rsidP="00DF636D">
      <w:pPr>
        <w:tabs>
          <w:tab w:val="left" w:pos="5054"/>
        </w:tabs>
        <w:ind w:left="1560" w:hanging="1560"/>
        <w:jc w:val="both"/>
        <w:rPr>
          <w:b w:val="0"/>
        </w:rPr>
      </w:pPr>
      <w:r w:rsidRPr="00E60643">
        <w:rPr>
          <w:b w:val="0"/>
        </w:rPr>
        <w:t xml:space="preserve">Toyin Akpan:    Thanks for asking for our reflections. I believe that strategies such as Town Hall meetings and Open sessions at the Senate and Houses of Assembly and Representatives can be structured to adapt PSE to gauge the performance of various aspects of governance </w:t>
      </w:r>
      <w:r w:rsidR="001B46CA">
        <w:rPr>
          <w:b w:val="0"/>
        </w:rPr>
        <w:t>including</w:t>
      </w:r>
      <w:r w:rsidRPr="00E60643">
        <w:rPr>
          <w:b w:val="0"/>
        </w:rPr>
        <w:t xml:space="preserve"> policies and strategies of government.</w:t>
      </w:r>
    </w:p>
    <w:p w14:paraId="59494A12" w14:textId="77777777" w:rsidR="00DF636D" w:rsidRPr="00E60643" w:rsidRDefault="00DF636D" w:rsidP="00DF636D">
      <w:pPr>
        <w:tabs>
          <w:tab w:val="left" w:pos="5054"/>
        </w:tabs>
        <w:jc w:val="both"/>
        <w:rPr>
          <w:b w:val="0"/>
        </w:rPr>
      </w:pPr>
    </w:p>
    <w:p w14:paraId="6BAB69E1" w14:textId="4A7A60F8" w:rsidR="00DF636D" w:rsidRPr="00E60643" w:rsidRDefault="00DF636D" w:rsidP="00DF636D">
      <w:pPr>
        <w:tabs>
          <w:tab w:val="left" w:pos="5054"/>
        </w:tabs>
        <w:ind w:left="1560" w:hanging="1560"/>
        <w:jc w:val="both"/>
        <w:rPr>
          <w:b w:val="0"/>
        </w:rPr>
      </w:pPr>
      <w:r w:rsidRPr="00E60643">
        <w:rPr>
          <w:b w:val="0"/>
        </w:rPr>
        <w:t xml:space="preserve">Chichi:         </w:t>
      </w:r>
      <w:r w:rsidR="00E17A5B">
        <w:rPr>
          <w:b w:val="0"/>
        </w:rPr>
        <w:t xml:space="preserve"> </w:t>
      </w:r>
      <w:r w:rsidRPr="00E60643">
        <w:rPr>
          <w:b w:val="0"/>
        </w:rPr>
        <w:t xml:space="preserve">Leadership is more successful when it is a collective effort. Policymakers cannot deliver good results without the participation of the persons they are leading or representing. </w:t>
      </w:r>
      <w:r w:rsidR="0006201A">
        <w:rPr>
          <w:b w:val="0"/>
        </w:rPr>
        <w:t xml:space="preserve">Therefore, </w:t>
      </w:r>
      <w:r w:rsidRPr="00E60643">
        <w:rPr>
          <w:b w:val="0"/>
        </w:rPr>
        <w:t>PSE is an excellent tool to foster that sense of collective ownership and leadership as it allows the critical stakeholders to contribute to leadership actions and decisions that directly meets their needs. If acted on, the outcomes will be co-owned and are more assured of delivering services that will positively improve the lives of the citizens. PSEs make citizens active participants in governance.</w:t>
      </w:r>
    </w:p>
    <w:p w14:paraId="56CA02BE" w14:textId="0E88811E" w:rsidR="00DF636D" w:rsidRPr="00E60643" w:rsidRDefault="00DF636D" w:rsidP="00DF636D">
      <w:pPr>
        <w:tabs>
          <w:tab w:val="left" w:pos="5054"/>
        </w:tabs>
        <w:ind w:left="1560" w:hanging="1560"/>
        <w:jc w:val="both"/>
        <w:rPr>
          <w:b w:val="0"/>
        </w:rPr>
      </w:pPr>
      <w:r w:rsidRPr="00E60643">
        <w:rPr>
          <w:b w:val="0"/>
        </w:rPr>
        <w:lastRenderedPageBreak/>
        <w:t>Caleb Wanga: Participatory evaluation strengthens democratic governance in many aspects. Here in Kenya, we have devolution as a strategy for enhancing the delivery of services where public participation has been made mandatory.</w:t>
      </w:r>
    </w:p>
    <w:p w14:paraId="1ED81F13" w14:textId="77777777" w:rsidR="00DF636D" w:rsidRPr="00E60643" w:rsidRDefault="00DF636D" w:rsidP="00DF636D">
      <w:pPr>
        <w:tabs>
          <w:tab w:val="left" w:pos="5054"/>
        </w:tabs>
        <w:jc w:val="both"/>
        <w:rPr>
          <w:b w:val="0"/>
        </w:rPr>
      </w:pPr>
    </w:p>
    <w:p w14:paraId="642CCC87" w14:textId="0A11A0FE" w:rsidR="00DF636D" w:rsidRPr="00E60643" w:rsidRDefault="00DF636D" w:rsidP="00DF636D">
      <w:pPr>
        <w:tabs>
          <w:tab w:val="left" w:pos="5054"/>
        </w:tabs>
        <w:ind w:left="1560" w:hanging="1560"/>
        <w:jc w:val="both"/>
        <w:rPr>
          <w:b w:val="0"/>
        </w:rPr>
      </w:pPr>
      <w:r w:rsidRPr="00E60643">
        <w:rPr>
          <w:b w:val="0"/>
        </w:rPr>
        <w:t xml:space="preserve">Yemisi Ransome-Kuti: Former Governor Fashola organized participatory monitoring of projects in Lagos State. This tradition should be </w:t>
      </w:r>
      <w:r w:rsidR="002A1B3E" w:rsidRPr="00E60643">
        <w:rPr>
          <w:b w:val="0"/>
        </w:rPr>
        <w:t>institutionalized</w:t>
      </w:r>
      <w:r w:rsidRPr="00E60643">
        <w:rPr>
          <w:b w:val="0"/>
        </w:rPr>
        <w:t>.</w:t>
      </w:r>
    </w:p>
    <w:p w14:paraId="25AF52D4" w14:textId="77777777" w:rsidR="00DF636D" w:rsidRPr="00E60643" w:rsidRDefault="00DF636D" w:rsidP="00DF636D">
      <w:pPr>
        <w:tabs>
          <w:tab w:val="left" w:pos="5054"/>
        </w:tabs>
        <w:jc w:val="both"/>
        <w:rPr>
          <w:b w:val="0"/>
        </w:rPr>
      </w:pPr>
    </w:p>
    <w:p w14:paraId="52094530" w14:textId="328D0D58" w:rsidR="00DF636D" w:rsidRPr="00E60643" w:rsidRDefault="00DF636D" w:rsidP="00DF636D">
      <w:pPr>
        <w:tabs>
          <w:tab w:val="left" w:pos="5054"/>
        </w:tabs>
        <w:ind w:left="1560" w:hanging="1560"/>
        <w:jc w:val="both"/>
        <w:rPr>
          <w:b w:val="0"/>
        </w:rPr>
      </w:pPr>
      <w:r w:rsidRPr="00E60643">
        <w:rPr>
          <w:b w:val="0"/>
        </w:rPr>
        <w:t>Fisayo Alo:    It is an understatement that Nigeria needs a PSE urgently</w:t>
      </w:r>
      <w:r w:rsidR="00FD3B69">
        <w:rPr>
          <w:b w:val="0"/>
        </w:rPr>
        <w:t>. T</w:t>
      </w:r>
      <w:r w:rsidRPr="00E60643">
        <w:rPr>
          <w:b w:val="0"/>
        </w:rPr>
        <w:t>he challenges of the country point to this but the issue to contend with will be the political will to conduct such a process and then implement its outcomes. A case in point is the ongoing Senate review of the 1999 constitution</w:t>
      </w:r>
      <w:r w:rsidR="00FD3B69">
        <w:rPr>
          <w:b w:val="0"/>
        </w:rPr>
        <w:t xml:space="preserve"> which will </w:t>
      </w:r>
      <w:r w:rsidRPr="00E60643">
        <w:rPr>
          <w:b w:val="0"/>
        </w:rPr>
        <w:t xml:space="preserve">go a long way if </w:t>
      </w:r>
      <w:r w:rsidR="00FD3B69">
        <w:rPr>
          <w:b w:val="0"/>
        </w:rPr>
        <w:t>it followed a</w:t>
      </w:r>
      <w:r w:rsidRPr="00E60643">
        <w:rPr>
          <w:b w:val="0"/>
        </w:rPr>
        <w:t xml:space="preserve"> process like PSE. </w:t>
      </w:r>
    </w:p>
    <w:p w14:paraId="48B028CA" w14:textId="77777777" w:rsidR="00DF636D" w:rsidRPr="00E60643" w:rsidRDefault="00DF636D" w:rsidP="00DF636D">
      <w:pPr>
        <w:tabs>
          <w:tab w:val="left" w:pos="5054"/>
        </w:tabs>
        <w:jc w:val="both"/>
        <w:rPr>
          <w:b w:val="0"/>
        </w:rPr>
      </w:pPr>
    </w:p>
    <w:p w14:paraId="2919ABDE" w14:textId="77777777" w:rsidR="00DF636D" w:rsidRPr="00E60643" w:rsidRDefault="00DF636D" w:rsidP="00DF636D">
      <w:pPr>
        <w:tabs>
          <w:tab w:val="left" w:pos="5054"/>
        </w:tabs>
        <w:ind w:left="1560" w:hanging="1560"/>
        <w:jc w:val="both"/>
        <w:rPr>
          <w:b w:val="0"/>
        </w:rPr>
      </w:pPr>
      <w:r w:rsidRPr="00E60643">
        <w:rPr>
          <w:b w:val="0"/>
        </w:rPr>
        <w:t>Chiekezi Opara: The method should be considered during intervention design and not as an afterthought (since it is resource consuming). - Stakeholder identification and mapping during design is also important.</w:t>
      </w:r>
    </w:p>
    <w:p w14:paraId="58E33F5C" w14:textId="77777777" w:rsidR="00DF636D" w:rsidRPr="00E60643" w:rsidRDefault="00DF636D" w:rsidP="00DF636D">
      <w:pPr>
        <w:tabs>
          <w:tab w:val="left" w:pos="5054"/>
        </w:tabs>
        <w:jc w:val="both"/>
        <w:rPr>
          <w:b w:val="0"/>
        </w:rPr>
      </w:pPr>
    </w:p>
    <w:p w14:paraId="210292DA" w14:textId="5D077FB0" w:rsidR="00DF636D" w:rsidRPr="00E60643" w:rsidRDefault="00DF636D" w:rsidP="00DF636D">
      <w:pPr>
        <w:tabs>
          <w:tab w:val="left" w:pos="5054"/>
        </w:tabs>
        <w:ind w:left="1560" w:hanging="1560"/>
        <w:jc w:val="both"/>
        <w:rPr>
          <w:b w:val="0"/>
        </w:rPr>
      </w:pPr>
      <w:r w:rsidRPr="00E60643">
        <w:rPr>
          <w:b w:val="0"/>
        </w:rPr>
        <w:t>Lydia Ndieze: Despite the Covid-19 pandemic, stakeholder engagement is still the way to go. The question is how do we manage the expectations of the varied groups? Get the right facilitator with the ability to manage the varied expectations; Do online and not so much of onsite group meetings, and get the general focus and guidelines of the forum well spelt out.</w:t>
      </w:r>
    </w:p>
    <w:p w14:paraId="7AC87448" w14:textId="77777777" w:rsidR="00DF636D" w:rsidRPr="00E60643" w:rsidRDefault="00DF636D" w:rsidP="00DF636D">
      <w:pPr>
        <w:tabs>
          <w:tab w:val="left" w:pos="5054"/>
        </w:tabs>
        <w:jc w:val="both"/>
        <w:rPr>
          <w:b w:val="0"/>
        </w:rPr>
      </w:pPr>
    </w:p>
    <w:p w14:paraId="7721EC1C" w14:textId="4A0D5533" w:rsidR="00DF636D" w:rsidRPr="00E60643" w:rsidRDefault="00DF636D" w:rsidP="00DF636D">
      <w:pPr>
        <w:tabs>
          <w:tab w:val="left" w:pos="5054"/>
        </w:tabs>
        <w:ind w:left="1560" w:hanging="1560"/>
        <w:jc w:val="both"/>
        <w:rPr>
          <w:b w:val="0"/>
        </w:rPr>
      </w:pPr>
      <w:r w:rsidRPr="00E60643">
        <w:rPr>
          <w:b w:val="0"/>
        </w:rPr>
        <w:t>Princess Umoh: Stakeholders are an integral part of our success in the development sector. However, not all stakeholders are conversant with virtual meetings l still think face-to-face meetings are better to achieve the desired results.</w:t>
      </w:r>
    </w:p>
    <w:p w14:paraId="6B6BD50C" w14:textId="77777777" w:rsidR="00DF636D" w:rsidRPr="00E60643" w:rsidRDefault="00DF636D" w:rsidP="00DF636D">
      <w:pPr>
        <w:tabs>
          <w:tab w:val="left" w:pos="5054"/>
        </w:tabs>
        <w:jc w:val="both"/>
        <w:rPr>
          <w:b w:val="0"/>
        </w:rPr>
      </w:pPr>
    </w:p>
    <w:p w14:paraId="22D91656" w14:textId="6194082B" w:rsidR="00DF636D" w:rsidRPr="00E60643" w:rsidRDefault="00DF636D" w:rsidP="00DF636D">
      <w:pPr>
        <w:tabs>
          <w:tab w:val="left" w:pos="5054"/>
        </w:tabs>
        <w:ind w:left="1560" w:hanging="1560"/>
        <w:jc w:val="both"/>
        <w:rPr>
          <w:b w:val="0"/>
        </w:rPr>
      </w:pPr>
      <w:r w:rsidRPr="00E60643">
        <w:rPr>
          <w:b w:val="0"/>
        </w:rPr>
        <w:t xml:space="preserve">Olayinka Bajomo: This webinar is an eye-opener.  I have been educated on what PSE is all about and so empowered to work with various communities I am involved with. Thanks to the </w:t>
      </w:r>
      <w:r w:rsidR="002A1B3E" w:rsidRPr="00E60643">
        <w:rPr>
          <w:b w:val="0"/>
        </w:rPr>
        <w:t>organizers</w:t>
      </w:r>
      <w:r w:rsidRPr="00E60643">
        <w:rPr>
          <w:b w:val="0"/>
        </w:rPr>
        <w:t>, speakers, moderator and other contributors.</w:t>
      </w:r>
    </w:p>
    <w:p w14:paraId="7D3AA726" w14:textId="77777777" w:rsidR="00DF636D" w:rsidRPr="00E60643" w:rsidRDefault="00DF636D" w:rsidP="00DF636D">
      <w:pPr>
        <w:tabs>
          <w:tab w:val="left" w:pos="5054"/>
        </w:tabs>
        <w:jc w:val="both"/>
        <w:rPr>
          <w:b w:val="0"/>
        </w:rPr>
      </w:pPr>
    </w:p>
    <w:p w14:paraId="4E2B48B3" w14:textId="1A628296" w:rsidR="00DF636D" w:rsidRPr="00E60643" w:rsidRDefault="00DF636D" w:rsidP="00DF636D">
      <w:pPr>
        <w:tabs>
          <w:tab w:val="left" w:pos="5054"/>
        </w:tabs>
        <w:jc w:val="both"/>
        <w:rPr>
          <w:b w:val="0"/>
        </w:rPr>
      </w:pPr>
      <w:r w:rsidRPr="00E60643">
        <w:rPr>
          <w:b w:val="0"/>
        </w:rPr>
        <w:t>Happy Apai:   Interactive session. Well-done!</w:t>
      </w:r>
    </w:p>
    <w:p w14:paraId="3128CE26" w14:textId="6176B755" w:rsidR="00DF636D" w:rsidRPr="004B67E4" w:rsidRDefault="007216AD" w:rsidP="004B67E4">
      <w:pPr>
        <w:pStyle w:val="Heading1"/>
        <w:tabs>
          <w:tab w:val="left" w:pos="2268"/>
        </w:tabs>
        <w:rPr>
          <w:color w:val="5863B8"/>
          <w:sz w:val="36"/>
          <w:szCs w:val="20"/>
        </w:rPr>
      </w:pPr>
      <w:r>
        <w:rPr>
          <w:noProof/>
        </w:rPr>
        <w:lastRenderedPageBreak/>
        <w:drawing>
          <wp:anchor distT="0" distB="0" distL="114300" distR="114300" simplePos="0" relativeHeight="251672576" behindDoc="0" locked="0" layoutInCell="1" allowOverlap="1" wp14:anchorId="057967DE" wp14:editId="538DF89C">
            <wp:simplePos x="0" y="0"/>
            <wp:positionH relativeFrom="column">
              <wp:posOffset>59055</wp:posOffset>
            </wp:positionH>
            <wp:positionV relativeFrom="paragraph">
              <wp:posOffset>563880</wp:posOffset>
            </wp:positionV>
            <wp:extent cx="6179185" cy="7463790"/>
            <wp:effectExtent l="114300" t="114300" r="107315" b="1181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015" t="10975" r="34073" b="7631"/>
                    <a:stretch/>
                  </pic:blipFill>
                  <pic:spPr bwMode="auto">
                    <a:xfrm>
                      <a:off x="0" y="0"/>
                      <a:ext cx="6179185" cy="7463790"/>
                    </a:xfrm>
                    <a:prstGeom prst="rect">
                      <a:avLst/>
                    </a:prstGeom>
                    <a:ln w="127000" cap="rnd">
                      <a:solidFill>
                        <a:srgbClr val="FFFFFF"/>
                      </a:solidFill>
                    </a:ln>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36D" w:rsidRPr="008269D3">
        <w:rPr>
          <w:color w:val="5863B8"/>
          <w:sz w:val="36"/>
          <w:szCs w:val="20"/>
        </w:rPr>
        <w:t>Appendix 4: gLOCAL Flyer</w:t>
      </w:r>
      <w:r>
        <w:rPr>
          <w:color w:val="5863B8"/>
          <w:sz w:val="36"/>
          <w:szCs w:val="20"/>
        </w:rPr>
        <w:t>s</w:t>
      </w:r>
    </w:p>
    <w:p w14:paraId="0178EC2D" w14:textId="59BDCD38" w:rsidR="007216AD" w:rsidRDefault="007216AD" w:rsidP="00C05784">
      <w:pPr>
        <w:spacing w:after="200"/>
      </w:pPr>
    </w:p>
    <w:p w14:paraId="3190AC5F" w14:textId="1ED6FC11" w:rsidR="00054E83" w:rsidRDefault="00CD210E" w:rsidP="00A45C1B">
      <w:pPr>
        <w:spacing w:after="200"/>
        <w:ind w:right="191"/>
      </w:pPr>
      <w:r w:rsidRPr="00A45C1B">
        <w:rPr>
          <w:b w:val="0"/>
          <w:bCs/>
          <w:noProof/>
        </w:rPr>
        <w:lastRenderedPageBreak/>
        <w:drawing>
          <wp:inline distT="0" distB="0" distL="0" distR="0" wp14:anchorId="3890D132" wp14:editId="32CEF234">
            <wp:extent cx="6191745" cy="8095313"/>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41" t="11340" r="34386" b="10928"/>
                    <a:stretch/>
                  </pic:blipFill>
                  <pic:spPr bwMode="auto">
                    <a:xfrm>
                      <a:off x="0" y="0"/>
                      <a:ext cx="6232797" cy="8148986"/>
                    </a:xfrm>
                    <a:prstGeom prst="rect">
                      <a:avLst/>
                    </a:prstGeom>
                    <a:ln w="3175" cap="flat" cmpd="sng" algn="ctr">
                      <a:solidFill>
                        <a:srgbClr val="0F0D2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054E83" w:rsidSect="004036A7">
      <w:headerReference w:type="default" r:id="rId14"/>
      <w:footerReference w:type="default" r:id="rId15"/>
      <w:pgSz w:w="12240" w:h="15840"/>
      <w:pgMar w:top="1134" w:right="1134" w:bottom="1134" w:left="1134" w:header="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9A7F9" w14:textId="77777777" w:rsidR="004C4FE2" w:rsidRDefault="004C4FE2">
      <w:r>
        <w:separator/>
      </w:r>
    </w:p>
    <w:p w14:paraId="333DEABA" w14:textId="77777777" w:rsidR="004C4FE2" w:rsidRDefault="004C4FE2"/>
  </w:endnote>
  <w:endnote w:type="continuationSeparator" w:id="0">
    <w:p w14:paraId="0A386E47" w14:textId="77777777" w:rsidR="004C4FE2" w:rsidRDefault="004C4FE2">
      <w:r>
        <w:continuationSeparator/>
      </w:r>
    </w:p>
    <w:p w14:paraId="31EB6014" w14:textId="77777777" w:rsidR="004C4FE2" w:rsidRDefault="004C4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674911"/>
      <w:docPartObj>
        <w:docPartGallery w:val="Page Numbers (Bottom of Page)"/>
        <w:docPartUnique/>
      </w:docPartObj>
    </w:sdtPr>
    <w:sdtEndPr/>
    <w:sdtContent>
      <w:sdt>
        <w:sdtPr>
          <w:id w:val="-1769616900"/>
          <w:docPartObj>
            <w:docPartGallery w:val="Page Numbers (Top of Page)"/>
            <w:docPartUnique/>
          </w:docPartObj>
        </w:sdtPr>
        <w:sdtEndPr/>
        <w:sdtContent>
          <w:p w14:paraId="333381FC" w14:textId="793D70D7" w:rsidR="004036A7" w:rsidRDefault="004036A7">
            <w:pPr>
              <w:pStyle w:val="Footer"/>
              <w:jc w:val="right"/>
            </w:pPr>
            <w:r>
              <w:t xml:space="preserve">Page </w:t>
            </w:r>
            <w:r>
              <w:rPr>
                <w:b w:val="0"/>
                <w:bCs/>
                <w:sz w:val="24"/>
                <w:szCs w:val="24"/>
              </w:rPr>
              <w:fldChar w:fldCharType="begin"/>
            </w:r>
            <w:r>
              <w:rPr>
                <w:bCs/>
              </w:rPr>
              <w:instrText xml:space="preserve"> PAGE </w:instrText>
            </w:r>
            <w:r>
              <w:rPr>
                <w:b w:val="0"/>
                <w:bCs/>
                <w:sz w:val="24"/>
                <w:szCs w:val="24"/>
              </w:rPr>
              <w:fldChar w:fldCharType="separate"/>
            </w:r>
            <w:r>
              <w:rPr>
                <w:bCs/>
                <w:noProof/>
              </w:rPr>
              <w:t>2</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Pr>
                <w:bCs/>
                <w:noProof/>
              </w:rPr>
              <w:t>2</w:t>
            </w:r>
            <w:r>
              <w:rPr>
                <w:b w:val="0"/>
                <w:bCs/>
                <w:sz w:val="24"/>
                <w:szCs w:val="24"/>
              </w:rPr>
              <w:fldChar w:fldCharType="end"/>
            </w:r>
          </w:p>
        </w:sdtContent>
      </w:sdt>
    </w:sdtContent>
  </w:sdt>
  <w:p w14:paraId="56D743C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E884" w14:textId="77777777" w:rsidR="004C4FE2" w:rsidRDefault="004C4FE2">
      <w:r>
        <w:separator/>
      </w:r>
    </w:p>
    <w:p w14:paraId="4518F82E" w14:textId="77777777" w:rsidR="004C4FE2" w:rsidRDefault="004C4FE2"/>
  </w:footnote>
  <w:footnote w:type="continuationSeparator" w:id="0">
    <w:p w14:paraId="15436745" w14:textId="77777777" w:rsidR="004C4FE2" w:rsidRDefault="004C4FE2">
      <w:r>
        <w:continuationSeparator/>
      </w:r>
    </w:p>
    <w:p w14:paraId="55DD8B7F" w14:textId="77777777" w:rsidR="004C4FE2" w:rsidRDefault="004C4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8F2AB52" w14:textId="77777777" w:rsidTr="00D077E9">
      <w:trPr>
        <w:trHeight w:val="978"/>
      </w:trPr>
      <w:tc>
        <w:tcPr>
          <w:tcW w:w="9990" w:type="dxa"/>
          <w:tcBorders>
            <w:top w:val="nil"/>
            <w:left w:val="nil"/>
            <w:bottom w:val="single" w:sz="36" w:space="0" w:color="34ABA2" w:themeColor="accent3"/>
            <w:right w:val="nil"/>
          </w:tcBorders>
        </w:tcPr>
        <w:p w14:paraId="577D9CBC" w14:textId="77777777" w:rsidR="00D077E9" w:rsidRDefault="00D077E9">
          <w:pPr>
            <w:pStyle w:val="Header"/>
          </w:pPr>
        </w:p>
      </w:tc>
    </w:tr>
  </w:tbl>
  <w:p w14:paraId="60A32627"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B7B8E"/>
    <w:multiLevelType w:val="hybridMultilevel"/>
    <w:tmpl w:val="663A57AC"/>
    <w:lvl w:ilvl="0" w:tplc="DF345C6E">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D21B2A"/>
    <w:multiLevelType w:val="hybridMultilevel"/>
    <w:tmpl w:val="AB208734"/>
    <w:lvl w:ilvl="0" w:tplc="F48071A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7BD3504"/>
    <w:multiLevelType w:val="hybridMultilevel"/>
    <w:tmpl w:val="851E5462"/>
    <w:lvl w:ilvl="0" w:tplc="D36A285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AE4161E"/>
    <w:multiLevelType w:val="hybridMultilevel"/>
    <w:tmpl w:val="B14E93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B57F42"/>
    <w:multiLevelType w:val="hybridMultilevel"/>
    <w:tmpl w:val="DB02677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4843D7"/>
    <w:multiLevelType w:val="hybridMultilevel"/>
    <w:tmpl w:val="A8D6A0A6"/>
    <w:lvl w:ilvl="0" w:tplc="08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9B339B6"/>
    <w:multiLevelType w:val="hybridMultilevel"/>
    <w:tmpl w:val="61F0BFD6"/>
    <w:lvl w:ilvl="0" w:tplc="08090009">
      <w:start w:val="1"/>
      <w:numFmt w:val="bullet"/>
      <w:lvlText w:val=""/>
      <w:lvlJc w:val="left"/>
      <w:pPr>
        <w:ind w:left="1015" w:hanging="360"/>
      </w:pPr>
      <w:rPr>
        <w:rFonts w:ascii="Wingdings" w:hAnsi="Wingdings" w:hint="default"/>
      </w:rPr>
    </w:lvl>
    <w:lvl w:ilvl="1" w:tplc="08090003" w:tentative="1">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7" w15:restartNumberingAfterBreak="0">
    <w:nsid w:val="3E377D34"/>
    <w:multiLevelType w:val="hybridMultilevel"/>
    <w:tmpl w:val="03DEC9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822CD9"/>
    <w:multiLevelType w:val="hybridMultilevel"/>
    <w:tmpl w:val="90D6FBE8"/>
    <w:lvl w:ilvl="0" w:tplc="08090009">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C619AD"/>
    <w:multiLevelType w:val="hybridMultilevel"/>
    <w:tmpl w:val="5E80DD8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54B2D25"/>
    <w:multiLevelType w:val="hybridMultilevel"/>
    <w:tmpl w:val="597C6C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19175E"/>
    <w:multiLevelType w:val="hybridMultilevel"/>
    <w:tmpl w:val="1DF4761E"/>
    <w:lvl w:ilvl="0" w:tplc="DAF46682">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1"/>
  </w:num>
  <w:num w:numId="6">
    <w:abstractNumId w:val="7"/>
  </w:num>
  <w:num w:numId="7">
    <w:abstractNumId w:val="8"/>
  </w:num>
  <w:num w:numId="8">
    <w:abstractNumId w:val="9"/>
  </w:num>
  <w:num w:numId="9">
    <w:abstractNumId w:val="11"/>
  </w:num>
  <w:num w:numId="10">
    <w:abstractNumId w:val="6"/>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21"/>
    <w:rsid w:val="000109F7"/>
    <w:rsid w:val="0002482E"/>
    <w:rsid w:val="00050324"/>
    <w:rsid w:val="00054E83"/>
    <w:rsid w:val="0006201A"/>
    <w:rsid w:val="000A0150"/>
    <w:rsid w:val="000A1068"/>
    <w:rsid w:val="000D7B5C"/>
    <w:rsid w:val="000E63C9"/>
    <w:rsid w:val="000E70B9"/>
    <w:rsid w:val="000F38FC"/>
    <w:rsid w:val="00130E9D"/>
    <w:rsid w:val="00133EB0"/>
    <w:rsid w:val="00150A6D"/>
    <w:rsid w:val="001765B1"/>
    <w:rsid w:val="00185B35"/>
    <w:rsid w:val="001978AA"/>
    <w:rsid w:val="001B46CA"/>
    <w:rsid w:val="001B6405"/>
    <w:rsid w:val="001E6493"/>
    <w:rsid w:val="001F2BC8"/>
    <w:rsid w:val="001F5F6B"/>
    <w:rsid w:val="00235521"/>
    <w:rsid w:val="002407B4"/>
    <w:rsid w:val="002413BF"/>
    <w:rsid w:val="00243EBC"/>
    <w:rsid w:val="00246A35"/>
    <w:rsid w:val="00284348"/>
    <w:rsid w:val="002A09A2"/>
    <w:rsid w:val="002A1B3E"/>
    <w:rsid w:val="002F51F5"/>
    <w:rsid w:val="00312137"/>
    <w:rsid w:val="00330359"/>
    <w:rsid w:val="0033762F"/>
    <w:rsid w:val="0033780D"/>
    <w:rsid w:val="00350969"/>
    <w:rsid w:val="003652E6"/>
    <w:rsid w:val="00366C7E"/>
    <w:rsid w:val="00384EA3"/>
    <w:rsid w:val="00394A28"/>
    <w:rsid w:val="003A39A1"/>
    <w:rsid w:val="003C2191"/>
    <w:rsid w:val="003D3863"/>
    <w:rsid w:val="004036A7"/>
    <w:rsid w:val="004110DE"/>
    <w:rsid w:val="0044085A"/>
    <w:rsid w:val="00452DF9"/>
    <w:rsid w:val="00457C64"/>
    <w:rsid w:val="00464DD3"/>
    <w:rsid w:val="00480F58"/>
    <w:rsid w:val="00495BA0"/>
    <w:rsid w:val="004B21A5"/>
    <w:rsid w:val="004B67E4"/>
    <w:rsid w:val="004C4FE2"/>
    <w:rsid w:val="004C6B50"/>
    <w:rsid w:val="005037F0"/>
    <w:rsid w:val="00516A86"/>
    <w:rsid w:val="005275F6"/>
    <w:rsid w:val="0053248D"/>
    <w:rsid w:val="00553608"/>
    <w:rsid w:val="00572102"/>
    <w:rsid w:val="005D20E1"/>
    <w:rsid w:val="005F1BB0"/>
    <w:rsid w:val="00636E59"/>
    <w:rsid w:val="00656C4D"/>
    <w:rsid w:val="006C7583"/>
    <w:rsid w:val="006E5716"/>
    <w:rsid w:val="007216AD"/>
    <w:rsid w:val="007302B3"/>
    <w:rsid w:val="00730733"/>
    <w:rsid w:val="00730E3A"/>
    <w:rsid w:val="00736AAF"/>
    <w:rsid w:val="00765B2A"/>
    <w:rsid w:val="00783A34"/>
    <w:rsid w:val="007B35E8"/>
    <w:rsid w:val="007B3B72"/>
    <w:rsid w:val="007C6B52"/>
    <w:rsid w:val="007D16C5"/>
    <w:rsid w:val="007F5203"/>
    <w:rsid w:val="00801604"/>
    <w:rsid w:val="008072FE"/>
    <w:rsid w:val="008101FB"/>
    <w:rsid w:val="008269D3"/>
    <w:rsid w:val="0084451C"/>
    <w:rsid w:val="00862FE4"/>
    <w:rsid w:val="0086389A"/>
    <w:rsid w:val="008707D9"/>
    <w:rsid w:val="0087605E"/>
    <w:rsid w:val="008A465C"/>
    <w:rsid w:val="008A6166"/>
    <w:rsid w:val="008B1FEE"/>
    <w:rsid w:val="00903C32"/>
    <w:rsid w:val="00916B16"/>
    <w:rsid w:val="009173B9"/>
    <w:rsid w:val="00925745"/>
    <w:rsid w:val="0093335D"/>
    <w:rsid w:val="0093613E"/>
    <w:rsid w:val="00943026"/>
    <w:rsid w:val="00966B81"/>
    <w:rsid w:val="009C7720"/>
    <w:rsid w:val="00A157AE"/>
    <w:rsid w:val="00A17BED"/>
    <w:rsid w:val="00A21197"/>
    <w:rsid w:val="00A23AFA"/>
    <w:rsid w:val="00A31504"/>
    <w:rsid w:val="00A31B3E"/>
    <w:rsid w:val="00A45C1B"/>
    <w:rsid w:val="00A532F3"/>
    <w:rsid w:val="00A67218"/>
    <w:rsid w:val="00A8489E"/>
    <w:rsid w:val="00AC29F3"/>
    <w:rsid w:val="00AF0FCE"/>
    <w:rsid w:val="00B231E5"/>
    <w:rsid w:val="00BD1C30"/>
    <w:rsid w:val="00C02B87"/>
    <w:rsid w:val="00C05784"/>
    <w:rsid w:val="00C10920"/>
    <w:rsid w:val="00C23022"/>
    <w:rsid w:val="00C3102C"/>
    <w:rsid w:val="00C318DA"/>
    <w:rsid w:val="00C4086D"/>
    <w:rsid w:val="00C52A7C"/>
    <w:rsid w:val="00C63A05"/>
    <w:rsid w:val="00C72376"/>
    <w:rsid w:val="00C8117A"/>
    <w:rsid w:val="00CA1896"/>
    <w:rsid w:val="00CB5B28"/>
    <w:rsid w:val="00CD210E"/>
    <w:rsid w:val="00CF3C09"/>
    <w:rsid w:val="00CF5371"/>
    <w:rsid w:val="00D0323A"/>
    <w:rsid w:val="00D0559F"/>
    <w:rsid w:val="00D077E9"/>
    <w:rsid w:val="00D42CB7"/>
    <w:rsid w:val="00D5413D"/>
    <w:rsid w:val="00D570A9"/>
    <w:rsid w:val="00D6563D"/>
    <w:rsid w:val="00D70D02"/>
    <w:rsid w:val="00D770C7"/>
    <w:rsid w:val="00D84692"/>
    <w:rsid w:val="00D86945"/>
    <w:rsid w:val="00D90290"/>
    <w:rsid w:val="00DD152F"/>
    <w:rsid w:val="00DE213F"/>
    <w:rsid w:val="00DE2F49"/>
    <w:rsid w:val="00DF027C"/>
    <w:rsid w:val="00DF636D"/>
    <w:rsid w:val="00E00A32"/>
    <w:rsid w:val="00E16603"/>
    <w:rsid w:val="00E17A5B"/>
    <w:rsid w:val="00E22ACD"/>
    <w:rsid w:val="00E317B6"/>
    <w:rsid w:val="00E35F82"/>
    <w:rsid w:val="00E4477F"/>
    <w:rsid w:val="00E556E9"/>
    <w:rsid w:val="00E60643"/>
    <w:rsid w:val="00E620B0"/>
    <w:rsid w:val="00E6399C"/>
    <w:rsid w:val="00E81B40"/>
    <w:rsid w:val="00EF555B"/>
    <w:rsid w:val="00F0010F"/>
    <w:rsid w:val="00F027BB"/>
    <w:rsid w:val="00F11DCF"/>
    <w:rsid w:val="00F162EA"/>
    <w:rsid w:val="00F27A88"/>
    <w:rsid w:val="00F52D27"/>
    <w:rsid w:val="00F83527"/>
    <w:rsid w:val="00FA3D49"/>
    <w:rsid w:val="00FA6F90"/>
    <w:rsid w:val="00FC5512"/>
    <w:rsid w:val="00FD0B1C"/>
    <w:rsid w:val="00FD3B69"/>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19AAD"/>
  <w15:docId w15:val="{D27D07B3-4755-4BB5-A4B4-B7E48459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C8117A"/>
    <w:pPr>
      <w:spacing w:after="160" w:line="259" w:lineRule="auto"/>
      <w:ind w:left="720"/>
      <w:contextualSpacing/>
    </w:pPr>
    <w:rPr>
      <w:rFonts w:eastAsiaTheme="minorHAnsi"/>
      <w:b w:val="0"/>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NF\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.dotx</Template>
  <TotalTime>112</TotalTime>
  <Pages>13</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NNF</dc:creator>
  <cp:keywords/>
  <cp:lastModifiedBy>Olubunmi Olatunde</cp:lastModifiedBy>
  <cp:revision>92</cp:revision>
  <cp:lastPrinted>2006-08-01T17:47:00Z</cp:lastPrinted>
  <dcterms:created xsi:type="dcterms:W3CDTF">2021-06-09T14:06:00Z</dcterms:created>
  <dcterms:modified xsi:type="dcterms:W3CDTF">2021-06-10T11:29:00Z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